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3681F" w14:textId="5535D91C" w:rsidR="00816216" w:rsidRDefault="00C00746" w:rsidP="00141A4C">
      <w:pPr>
        <w:pStyle w:val="Title"/>
      </w:pPr>
      <w:r>
        <w:t>Scott Hayes</w:t>
      </w:r>
    </w:p>
    <w:p w14:paraId="57D72143" w14:textId="4C8278B4" w:rsidR="00F93446" w:rsidRDefault="00F93446" w:rsidP="00F93446">
      <w:r w:rsidRPr="00F93446">
        <w:t xml:space="preserve">Liverpool, </w:t>
      </w:r>
      <w:r w:rsidR="00C00746" w:rsidRPr="00C00746">
        <w:t>L12 8SA</w:t>
      </w:r>
      <w:r w:rsidRPr="00F93446">
        <w:t>| </w:t>
      </w:r>
      <w:r w:rsidR="00A86788">
        <w:t>07946226214</w:t>
      </w:r>
      <w:r w:rsidRPr="00F93446">
        <w:t> | </w:t>
      </w:r>
      <w:r w:rsidR="00C00746" w:rsidRPr="00C00746">
        <w:t>scott7124@gmail.com</w:t>
      </w:r>
    </w:p>
    <w:p w14:paraId="7F96DB25" w14:textId="09C114C0" w:rsidR="006270A9" w:rsidRDefault="00F93446" w:rsidP="00141A4C">
      <w:pPr>
        <w:pStyle w:val="Heading1"/>
      </w:pPr>
      <w:r>
        <w:t xml:space="preserve"> Personal Profile</w:t>
      </w:r>
    </w:p>
    <w:p w14:paraId="59622881" w14:textId="63A8B718" w:rsidR="006270A9" w:rsidRPr="008D396A" w:rsidRDefault="00C00746">
      <w:pPr>
        <w:rPr>
          <w:rFonts w:cstheme="minorHAnsi"/>
          <w:color w:val="8B8B8B" w:themeColor="text2" w:themeTint="A6"/>
          <w:shd w:val="clear" w:color="auto" w:fill="FFFFFF"/>
        </w:rPr>
      </w:pPr>
      <w:r>
        <w:rPr>
          <w:rFonts w:cs="Arial"/>
          <w:color w:val="000000" w:themeColor="text1"/>
          <w:shd w:val="clear" w:color="auto" w:fill="FFFFFF"/>
        </w:rPr>
        <w:t xml:space="preserve">I like to pay meticulous attention to detail and maintain a positive attitude within the workplace at all times. I am able to </w:t>
      </w:r>
      <w:proofErr w:type="spellStart"/>
      <w:r>
        <w:rPr>
          <w:rFonts w:cs="Arial"/>
          <w:color w:val="000000" w:themeColor="text1"/>
          <w:shd w:val="clear" w:color="auto" w:fill="FFFFFF"/>
        </w:rPr>
        <w:t>prioritise</w:t>
      </w:r>
      <w:proofErr w:type="spellEnd"/>
      <w:r>
        <w:rPr>
          <w:rFonts w:cs="Arial"/>
          <w:color w:val="000000" w:themeColor="text1"/>
          <w:shd w:val="clear" w:color="auto" w:fill="FFFFFF"/>
        </w:rPr>
        <w:t xml:space="preserve"> my work load in order to meet tight deadlines. I understand the importance of adhering to health and safety standards at all times. I enjoy working as part of a team, but I also have the ability to work well with my own initiative.  </w:t>
      </w:r>
    </w:p>
    <w:p w14:paraId="25B8D13B" w14:textId="33E5FEDD" w:rsidR="006270A9" w:rsidRDefault="00F93446">
      <w:pPr>
        <w:pStyle w:val="Heading1"/>
      </w:pPr>
      <w:r>
        <w:t xml:space="preserve">Skills and Abilities </w:t>
      </w:r>
    </w:p>
    <w:p w14:paraId="196F46AB" w14:textId="39E08D64" w:rsidR="00F93446" w:rsidRPr="008D396A" w:rsidRDefault="00C00746" w:rsidP="00F93446">
      <w:pPr>
        <w:pStyle w:val="ListParagraph"/>
        <w:numPr>
          <w:ilvl w:val="0"/>
          <w:numId w:val="24"/>
        </w:numPr>
        <w:rPr>
          <w:color w:val="404040" w:themeColor="text1" w:themeTint="BF"/>
        </w:rPr>
      </w:pPr>
      <w:r>
        <w:rPr>
          <w:color w:val="404040" w:themeColor="text1" w:themeTint="BF"/>
        </w:rPr>
        <w:t xml:space="preserve">Excellent communication skills </w:t>
      </w:r>
    </w:p>
    <w:p w14:paraId="5CF6D48D" w14:textId="071BB207" w:rsidR="00F93446" w:rsidRPr="008D396A" w:rsidRDefault="00C00746" w:rsidP="00F93446">
      <w:pPr>
        <w:pStyle w:val="ListParagraph"/>
        <w:numPr>
          <w:ilvl w:val="0"/>
          <w:numId w:val="24"/>
        </w:numPr>
        <w:rPr>
          <w:color w:val="404040" w:themeColor="text1" w:themeTint="BF"/>
        </w:rPr>
      </w:pPr>
      <w:r>
        <w:rPr>
          <w:color w:val="404040" w:themeColor="text1" w:themeTint="BF"/>
        </w:rPr>
        <w:t>Ability to work quickly and efficiently</w:t>
      </w:r>
    </w:p>
    <w:p w14:paraId="04451B8A" w14:textId="62B9A5D4" w:rsidR="00F93446" w:rsidRPr="008D396A" w:rsidRDefault="00C00746" w:rsidP="00F93446">
      <w:pPr>
        <w:pStyle w:val="ListParagraph"/>
        <w:numPr>
          <w:ilvl w:val="0"/>
          <w:numId w:val="24"/>
        </w:numPr>
        <w:rPr>
          <w:color w:val="404040" w:themeColor="text1" w:themeTint="BF"/>
        </w:rPr>
      </w:pPr>
      <w:r>
        <w:rPr>
          <w:color w:val="404040" w:themeColor="text1" w:themeTint="BF"/>
        </w:rPr>
        <w:t>A keen eye for detail</w:t>
      </w:r>
    </w:p>
    <w:p w14:paraId="6A3E2957" w14:textId="2A93A998" w:rsidR="00F93446" w:rsidRPr="008D396A" w:rsidRDefault="00C00746" w:rsidP="00F93446">
      <w:pPr>
        <w:pStyle w:val="ListParagraph"/>
        <w:numPr>
          <w:ilvl w:val="0"/>
          <w:numId w:val="24"/>
        </w:numPr>
        <w:rPr>
          <w:color w:val="404040" w:themeColor="text1" w:themeTint="BF"/>
        </w:rPr>
      </w:pPr>
      <w:r>
        <w:rPr>
          <w:color w:val="404040" w:themeColor="text1" w:themeTint="BF"/>
        </w:rPr>
        <w:t>A passion for getting the jobs done</w:t>
      </w:r>
    </w:p>
    <w:p w14:paraId="6DC4CEE3" w14:textId="4C7ECCF7" w:rsidR="00F93446" w:rsidRPr="008D396A" w:rsidRDefault="00F93446" w:rsidP="00F93446">
      <w:pPr>
        <w:pStyle w:val="ListParagraph"/>
        <w:numPr>
          <w:ilvl w:val="0"/>
          <w:numId w:val="24"/>
        </w:numPr>
        <w:rPr>
          <w:color w:val="404040" w:themeColor="text1" w:themeTint="BF"/>
        </w:rPr>
      </w:pPr>
      <w:r w:rsidRPr="008D396A">
        <w:rPr>
          <w:color w:val="404040" w:themeColor="text1" w:themeTint="BF"/>
        </w:rPr>
        <w:t xml:space="preserve">Excellent </w:t>
      </w:r>
      <w:proofErr w:type="spellStart"/>
      <w:r w:rsidRPr="008D396A">
        <w:rPr>
          <w:color w:val="404040" w:themeColor="text1" w:themeTint="BF"/>
        </w:rPr>
        <w:t>organi</w:t>
      </w:r>
      <w:r w:rsidR="00C00746">
        <w:rPr>
          <w:color w:val="404040" w:themeColor="text1" w:themeTint="BF"/>
        </w:rPr>
        <w:t>s</w:t>
      </w:r>
      <w:r w:rsidRPr="008D396A">
        <w:rPr>
          <w:color w:val="404040" w:themeColor="text1" w:themeTint="BF"/>
        </w:rPr>
        <w:t>ation</w:t>
      </w:r>
      <w:proofErr w:type="spellEnd"/>
      <w:r w:rsidRPr="008D396A">
        <w:rPr>
          <w:color w:val="404040" w:themeColor="text1" w:themeTint="BF"/>
        </w:rPr>
        <w:t xml:space="preserve"> skills</w:t>
      </w:r>
    </w:p>
    <w:p w14:paraId="3241C3F7" w14:textId="77777777" w:rsidR="00F93446" w:rsidRPr="008D396A" w:rsidRDefault="00F93446" w:rsidP="00F93446">
      <w:pPr>
        <w:pStyle w:val="ListParagraph"/>
        <w:numPr>
          <w:ilvl w:val="0"/>
          <w:numId w:val="24"/>
        </w:numPr>
        <w:rPr>
          <w:color w:val="404040" w:themeColor="text1" w:themeTint="BF"/>
        </w:rPr>
      </w:pPr>
      <w:r w:rsidRPr="008D396A">
        <w:rPr>
          <w:color w:val="404040" w:themeColor="text1" w:themeTint="BF"/>
        </w:rPr>
        <w:t xml:space="preserve">Positive can-do attitude </w:t>
      </w:r>
    </w:p>
    <w:p w14:paraId="48AD9C32" w14:textId="149FF250" w:rsidR="006270A9" w:rsidRDefault="00F93446" w:rsidP="00F93446">
      <w:pPr>
        <w:pStyle w:val="Heading1"/>
      </w:pPr>
      <w:r>
        <w:t>Experience</w:t>
      </w:r>
    </w:p>
    <w:p w14:paraId="5A37484E" w14:textId="5648854C" w:rsidR="00F93446" w:rsidRPr="00843164" w:rsidRDefault="00C00746" w:rsidP="00F93446">
      <w:proofErr w:type="spellStart"/>
      <w:r>
        <w:t>Rilmac</w:t>
      </w:r>
      <w:proofErr w:type="spellEnd"/>
      <w:r>
        <w:t xml:space="preserve"> Fabrication Ltd – Delivery Driver</w:t>
      </w:r>
      <w:r w:rsidR="0088356C">
        <w:t xml:space="preserve">        June 2018 - Aug 2018</w:t>
      </w:r>
    </w:p>
    <w:p w14:paraId="6913E5CC" w14:textId="5E17650A" w:rsidR="00F93446" w:rsidRDefault="00C00746" w:rsidP="00F93446">
      <w:pPr>
        <w:pStyle w:val="ListBullet"/>
      </w:pPr>
      <w:r>
        <w:t xml:space="preserve">Safe delivery of engineering parts, </w:t>
      </w:r>
      <w:r w:rsidR="00DB2E99">
        <w:t>machines,</w:t>
      </w:r>
      <w:r>
        <w:t xml:space="preserve"> and tools around the UK.</w:t>
      </w:r>
    </w:p>
    <w:p w14:paraId="04CB2ED9" w14:textId="3EB75A48" w:rsidR="00C00746" w:rsidRDefault="00C00746" w:rsidP="00F93446">
      <w:pPr>
        <w:pStyle w:val="ListBullet"/>
      </w:pPr>
      <w:r>
        <w:t>Working to tight deadlines</w:t>
      </w:r>
    </w:p>
    <w:p w14:paraId="1B0F51CD" w14:textId="1C6AD95B" w:rsidR="00C00746" w:rsidRPr="00F93446" w:rsidRDefault="00C00746" w:rsidP="00F93446">
      <w:pPr>
        <w:pStyle w:val="ListBullet"/>
      </w:pPr>
      <w:r>
        <w:t xml:space="preserve">Ensuring stock levels are </w:t>
      </w:r>
      <w:r w:rsidR="00DB2E99">
        <w:t>always maintained</w:t>
      </w:r>
    </w:p>
    <w:p w14:paraId="639BA461" w14:textId="64FE01CA" w:rsidR="00F93446" w:rsidRDefault="00F93446" w:rsidP="00F93446">
      <w:pPr>
        <w:pStyle w:val="ListBullet"/>
        <w:numPr>
          <w:ilvl w:val="0"/>
          <w:numId w:val="0"/>
        </w:numPr>
        <w:ind w:left="216" w:hanging="216"/>
        <w:rPr>
          <w:b/>
        </w:rPr>
      </w:pPr>
    </w:p>
    <w:p w14:paraId="25477BFD" w14:textId="0283AE80" w:rsidR="00F93446" w:rsidRDefault="00C00746" w:rsidP="00F93446">
      <w:pPr>
        <w:rPr>
          <w:rStyle w:val="Emphasis"/>
          <w:b/>
        </w:rPr>
      </w:pPr>
      <w:r>
        <w:t>BRT Bearings – Delivery Driver</w:t>
      </w:r>
      <w:r w:rsidR="0088356C">
        <w:t xml:space="preserve">             Jan 2018 – Jun 2018</w:t>
      </w:r>
    </w:p>
    <w:p w14:paraId="020DFFF3" w14:textId="70B51324" w:rsidR="00F93446" w:rsidRPr="00C00746" w:rsidRDefault="00C00746" w:rsidP="00F93446">
      <w:pPr>
        <w:pStyle w:val="ListBullet"/>
        <w:rPr>
          <w:lang w:val="en-GB" w:eastAsia="en-GB"/>
        </w:rPr>
      </w:pPr>
      <w:r>
        <w:t>Working towards company targets</w:t>
      </w:r>
    </w:p>
    <w:p w14:paraId="6DAC527F" w14:textId="5C545761" w:rsidR="00C00746" w:rsidRPr="00C00746" w:rsidRDefault="00C00746" w:rsidP="00F93446">
      <w:pPr>
        <w:pStyle w:val="ListBullet"/>
        <w:rPr>
          <w:lang w:val="en-GB" w:eastAsia="en-GB"/>
        </w:rPr>
      </w:pPr>
      <w:r>
        <w:t xml:space="preserve">Ensuring safe delivery of goods and materials </w:t>
      </w:r>
    </w:p>
    <w:p w14:paraId="2AA9008D" w14:textId="427B2C94" w:rsidR="00C00746" w:rsidRPr="00C00746" w:rsidRDefault="00C00746" w:rsidP="00F93446">
      <w:pPr>
        <w:pStyle w:val="ListBullet"/>
        <w:rPr>
          <w:lang w:val="en-GB" w:eastAsia="en-GB"/>
        </w:rPr>
      </w:pPr>
      <w:r>
        <w:t xml:space="preserve">Maintenance and care of vehicle </w:t>
      </w:r>
    </w:p>
    <w:p w14:paraId="6F969544" w14:textId="5EF50071" w:rsidR="00F93446" w:rsidRPr="00C00746" w:rsidRDefault="00C00746" w:rsidP="00F93446">
      <w:pPr>
        <w:pStyle w:val="ListBullet"/>
        <w:rPr>
          <w:lang w:val="en-GB" w:eastAsia="en-GB"/>
        </w:rPr>
      </w:pPr>
      <w:r>
        <w:t xml:space="preserve">Diary management and planning </w:t>
      </w:r>
    </w:p>
    <w:p w14:paraId="781EE24A" w14:textId="77777777" w:rsidR="00C00746" w:rsidRPr="00C00746" w:rsidRDefault="00C00746" w:rsidP="00F93446">
      <w:pPr>
        <w:pStyle w:val="ListBullet"/>
        <w:rPr>
          <w:lang w:val="en-GB" w:eastAsia="en-GB"/>
        </w:rPr>
      </w:pPr>
    </w:p>
    <w:p w14:paraId="3245A2BD" w14:textId="01F01A1B" w:rsidR="00F93446" w:rsidRDefault="00C00746" w:rsidP="00F93446">
      <w:pPr>
        <w:rPr>
          <w:rStyle w:val="Emphasis"/>
          <w:b/>
        </w:rPr>
      </w:pPr>
      <w:r>
        <w:t>Thrifty Car Rentals – Collection Driver</w:t>
      </w:r>
      <w:r w:rsidR="0088356C">
        <w:t xml:space="preserve">         Dec 2016 – Jan 2018</w:t>
      </w:r>
    </w:p>
    <w:p w14:paraId="20C382D4" w14:textId="1A4E7E7C" w:rsidR="00F93446" w:rsidRDefault="00F80773" w:rsidP="00F93446">
      <w:pPr>
        <w:pStyle w:val="ListBullet"/>
      </w:pPr>
      <w:r>
        <w:t xml:space="preserve">Delivery </w:t>
      </w:r>
      <w:r w:rsidR="00C00746">
        <w:t>and collection of cars to customers premises</w:t>
      </w:r>
    </w:p>
    <w:p w14:paraId="50571351" w14:textId="00534D04" w:rsidR="00C00746" w:rsidRDefault="00C00746" w:rsidP="00F93446">
      <w:pPr>
        <w:pStyle w:val="ListBullet"/>
      </w:pPr>
      <w:r>
        <w:t>Completing check sheets</w:t>
      </w:r>
    </w:p>
    <w:p w14:paraId="16BE43AF" w14:textId="6D41A0E3" w:rsidR="00C00746" w:rsidRDefault="00C00746" w:rsidP="00F93446">
      <w:pPr>
        <w:pStyle w:val="ListBullet"/>
      </w:pPr>
      <w:r>
        <w:t>Liaising with customers and management to ensure the best service</w:t>
      </w:r>
    </w:p>
    <w:p w14:paraId="09C604E7" w14:textId="760D8AD7" w:rsidR="00C00746" w:rsidRDefault="00C00746" w:rsidP="00F93446">
      <w:pPr>
        <w:pStyle w:val="ListBullet"/>
      </w:pPr>
      <w:r>
        <w:t>Safe delivery of cars for customers</w:t>
      </w:r>
    </w:p>
    <w:p w14:paraId="009449FA" w14:textId="514B97BC" w:rsidR="00C00746" w:rsidRDefault="00C00746" w:rsidP="00F93446">
      <w:pPr>
        <w:pStyle w:val="ListBullet"/>
      </w:pPr>
      <w:r>
        <w:t>Diary management and planning of routes to ensure best time keeping</w:t>
      </w:r>
    </w:p>
    <w:p w14:paraId="5A787B7B" w14:textId="77777777" w:rsidR="00C00746" w:rsidRDefault="00C00746" w:rsidP="00F80773">
      <w:pPr>
        <w:pStyle w:val="ListBullet"/>
        <w:numPr>
          <w:ilvl w:val="0"/>
          <w:numId w:val="0"/>
        </w:numPr>
      </w:pPr>
    </w:p>
    <w:p w14:paraId="5E97D32E" w14:textId="77777777" w:rsidR="00C00746" w:rsidRDefault="00C00746" w:rsidP="00F80773">
      <w:pPr>
        <w:pStyle w:val="ListBullet"/>
        <w:numPr>
          <w:ilvl w:val="0"/>
          <w:numId w:val="0"/>
        </w:numPr>
      </w:pPr>
    </w:p>
    <w:p w14:paraId="2C29999B" w14:textId="77777777" w:rsidR="00C00746" w:rsidRDefault="00C00746" w:rsidP="00F80773">
      <w:pPr>
        <w:pStyle w:val="ListBullet"/>
        <w:numPr>
          <w:ilvl w:val="0"/>
          <w:numId w:val="0"/>
        </w:numPr>
      </w:pPr>
    </w:p>
    <w:p w14:paraId="5AF7DD29" w14:textId="77777777" w:rsidR="00C00746" w:rsidRDefault="00C00746" w:rsidP="00F80773">
      <w:pPr>
        <w:pStyle w:val="ListBullet"/>
        <w:numPr>
          <w:ilvl w:val="0"/>
          <w:numId w:val="0"/>
        </w:numPr>
      </w:pPr>
    </w:p>
    <w:p w14:paraId="411B2AE3" w14:textId="3E4785BF" w:rsidR="00F80773" w:rsidRDefault="00C00746" w:rsidP="00F80773">
      <w:pPr>
        <w:pStyle w:val="ListBullet"/>
        <w:numPr>
          <w:ilvl w:val="0"/>
          <w:numId w:val="0"/>
        </w:numPr>
        <w:rPr>
          <w:rStyle w:val="Emphasis"/>
          <w:b/>
        </w:rPr>
      </w:pPr>
      <w:proofErr w:type="spellStart"/>
      <w:r>
        <w:lastRenderedPageBreak/>
        <w:t>Primetake</w:t>
      </w:r>
      <w:proofErr w:type="spellEnd"/>
      <w:r>
        <w:t xml:space="preserve"> LTD – Production Operative</w:t>
      </w:r>
      <w:r w:rsidR="0088356C">
        <w:t xml:space="preserve">                 Feb 2015 – Dec 2016</w:t>
      </w:r>
    </w:p>
    <w:p w14:paraId="0F6F96CB" w14:textId="77777777" w:rsidR="00F80773" w:rsidRDefault="00F80773" w:rsidP="00F80773">
      <w:pPr>
        <w:pStyle w:val="ListBullet"/>
        <w:numPr>
          <w:ilvl w:val="0"/>
          <w:numId w:val="0"/>
        </w:numPr>
        <w:rPr>
          <w:rStyle w:val="Emphasis"/>
          <w:b/>
        </w:rPr>
      </w:pPr>
    </w:p>
    <w:p w14:paraId="64E1866D" w14:textId="6749FB93" w:rsidR="00F80773" w:rsidRDefault="009E31FC" w:rsidP="00F80773">
      <w:pPr>
        <w:pStyle w:val="ListBullet"/>
      </w:pPr>
      <w:r>
        <w:t xml:space="preserve">Operate production line equipment </w:t>
      </w:r>
    </w:p>
    <w:p w14:paraId="1C452AEB" w14:textId="0C827A7B" w:rsidR="009E31FC" w:rsidRDefault="009E31FC" w:rsidP="00F80773">
      <w:pPr>
        <w:pStyle w:val="ListBullet"/>
      </w:pPr>
      <w:r>
        <w:t>Assemble goods on a production line</w:t>
      </w:r>
    </w:p>
    <w:p w14:paraId="04A1883E" w14:textId="785E9C15" w:rsidR="009E31FC" w:rsidRDefault="009E31FC" w:rsidP="00F80773">
      <w:pPr>
        <w:pStyle w:val="ListBullet"/>
      </w:pPr>
      <w:r>
        <w:t>Monitor production and carry out quality checks</w:t>
      </w:r>
    </w:p>
    <w:p w14:paraId="6096BF19" w14:textId="7392D567" w:rsidR="009E31FC" w:rsidRDefault="009E31FC" w:rsidP="00F80773">
      <w:pPr>
        <w:pStyle w:val="ListBullet"/>
      </w:pPr>
      <w:r>
        <w:t xml:space="preserve">Working at a </w:t>
      </w:r>
      <w:r w:rsidR="00DB2E99">
        <w:t>fast-paced</w:t>
      </w:r>
      <w:r>
        <w:t xml:space="preserve"> environment</w:t>
      </w:r>
    </w:p>
    <w:p w14:paraId="1E32FA82" w14:textId="0A937C3A" w:rsidR="009E31FC" w:rsidRDefault="009E31FC" w:rsidP="00F80773">
      <w:pPr>
        <w:pStyle w:val="ListBullet"/>
      </w:pPr>
      <w:r>
        <w:t>Ensuring work is to the highest standards</w:t>
      </w:r>
    </w:p>
    <w:p w14:paraId="762C059C" w14:textId="77777777" w:rsidR="009E31FC" w:rsidRDefault="009E31FC" w:rsidP="00F80773">
      <w:pPr>
        <w:pStyle w:val="ListBullet"/>
        <w:numPr>
          <w:ilvl w:val="0"/>
          <w:numId w:val="0"/>
        </w:numPr>
        <w:ind w:left="216" w:hanging="216"/>
        <w:rPr>
          <w:b/>
        </w:rPr>
      </w:pPr>
    </w:p>
    <w:p w14:paraId="7AA9A8AB" w14:textId="5E38A625" w:rsidR="002C121A" w:rsidRDefault="009E31FC" w:rsidP="002C121A">
      <w:pPr>
        <w:pStyle w:val="ListBullet"/>
        <w:numPr>
          <w:ilvl w:val="0"/>
          <w:numId w:val="0"/>
        </w:numPr>
        <w:rPr>
          <w:rStyle w:val="Emphasis"/>
          <w:b/>
        </w:rPr>
      </w:pPr>
      <w:r>
        <w:t>Re-Nu Kitchens- Kitchen Fitter</w:t>
      </w:r>
      <w:r w:rsidR="0088356C">
        <w:t xml:space="preserve">                               March 2011 – Feb 2015</w:t>
      </w:r>
    </w:p>
    <w:p w14:paraId="19698925" w14:textId="77777777" w:rsidR="002C121A" w:rsidRDefault="002C121A" w:rsidP="002C121A">
      <w:pPr>
        <w:pStyle w:val="ListBullet"/>
        <w:numPr>
          <w:ilvl w:val="0"/>
          <w:numId w:val="0"/>
        </w:numPr>
        <w:rPr>
          <w:rStyle w:val="Emphasis"/>
          <w:b/>
        </w:rPr>
      </w:pPr>
    </w:p>
    <w:p w14:paraId="4E41FBD4" w14:textId="3F524403" w:rsidR="002C121A" w:rsidRDefault="002C121A" w:rsidP="009E31FC">
      <w:pPr>
        <w:pStyle w:val="ListBullet"/>
      </w:pPr>
      <w:r>
        <w:rPr>
          <w:rStyle w:val="Emphasis"/>
        </w:rPr>
        <w:t xml:space="preserve"> </w:t>
      </w:r>
      <w:r w:rsidR="009E31FC">
        <w:t>Use a range of hand and power tools</w:t>
      </w:r>
    </w:p>
    <w:p w14:paraId="5207FEC1" w14:textId="441C398C" w:rsidR="009E31FC" w:rsidRDefault="009E31FC" w:rsidP="009E31FC">
      <w:pPr>
        <w:pStyle w:val="ListBullet"/>
      </w:pPr>
      <w:r>
        <w:t>Measure out and prepare work arrears</w:t>
      </w:r>
    </w:p>
    <w:p w14:paraId="09D8814F" w14:textId="7C5C1817" w:rsidR="009E31FC" w:rsidRDefault="009E31FC" w:rsidP="009E31FC">
      <w:pPr>
        <w:pStyle w:val="ListBullet"/>
      </w:pPr>
      <w:r>
        <w:t>Rip out and dispose of old working surfaces</w:t>
      </w:r>
    </w:p>
    <w:p w14:paraId="741532DF" w14:textId="7FC09A6A" w:rsidR="009E31FC" w:rsidRDefault="009E31FC" w:rsidP="009E31FC">
      <w:pPr>
        <w:pStyle w:val="ListBullet"/>
      </w:pPr>
      <w:r>
        <w:t>Fit units and appliances</w:t>
      </w:r>
    </w:p>
    <w:p w14:paraId="1AF0C6ED" w14:textId="31C05F5F" w:rsidR="009E31FC" w:rsidRDefault="009E31FC" w:rsidP="009E31FC">
      <w:pPr>
        <w:pStyle w:val="ListBullet"/>
      </w:pPr>
      <w:r>
        <w:t>Follow building regulations to meet health and safety standards</w:t>
      </w:r>
    </w:p>
    <w:p w14:paraId="1252F7A9" w14:textId="13F3D20F" w:rsidR="009E31FC" w:rsidRDefault="009E31FC" w:rsidP="009E31FC">
      <w:pPr>
        <w:pStyle w:val="ListBullet"/>
        <w:numPr>
          <w:ilvl w:val="0"/>
          <w:numId w:val="0"/>
        </w:numPr>
        <w:ind w:left="216" w:hanging="216"/>
      </w:pPr>
    </w:p>
    <w:p w14:paraId="0BCE3DC1" w14:textId="57743A44" w:rsidR="009E31FC" w:rsidRDefault="009E31FC" w:rsidP="009E31FC">
      <w:pPr>
        <w:pStyle w:val="ListBullet"/>
        <w:numPr>
          <w:ilvl w:val="0"/>
          <w:numId w:val="0"/>
        </w:numPr>
        <w:ind w:left="216" w:hanging="216"/>
      </w:pPr>
      <w:r>
        <w:t xml:space="preserve">Caxton Facilities Management LTD – Building Maintenance </w:t>
      </w:r>
      <w:r w:rsidR="0088356C">
        <w:t xml:space="preserve">              March 2007 – March 2011</w:t>
      </w:r>
    </w:p>
    <w:p w14:paraId="24379A13" w14:textId="738A9E6E" w:rsidR="009E31FC" w:rsidRDefault="009E31FC" w:rsidP="009E31FC">
      <w:pPr>
        <w:pStyle w:val="ListBullet"/>
        <w:numPr>
          <w:ilvl w:val="0"/>
          <w:numId w:val="0"/>
        </w:numPr>
        <w:ind w:left="216" w:hanging="216"/>
      </w:pPr>
    </w:p>
    <w:p w14:paraId="462031D5" w14:textId="523F8B24" w:rsidR="009E31FC" w:rsidRDefault="009E31FC" w:rsidP="009E31FC">
      <w:pPr>
        <w:pStyle w:val="ListBullet"/>
      </w:pPr>
      <w:r>
        <w:t>Install pipe work</w:t>
      </w:r>
    </w:p>
    <w:p w14:paraId="6AC9B9CB" w14:textId="344C8E78" w:rsidR="009E31FC" w:rsidRDefault="009E31FC" w:rsidP="009E31FC">
      <w:pPr>
        <w:pStyle w:val="ListBullet"/>
      </w:pPr>
      <w:r>
        <w:t>Carry out planned maintenance checks</w:t>
      </w:r>
    </w:p>
    <w:p w14:paraId="78026B34" w14:textId="74F66A32" w:rsidR="009E31FC" w:rsidRDefault="009E31FC" w:rsidP="009E31FC">
      <w:pPr>
        <w:pStyle w:val="ListBullet"/>
      </w:pPr>
      <w:r>
        <w:t xml:space="preserve">Respond to emergency breakdowns in a timely manor </w:t>
      </w:r>
    </w:p>
    <w:p w14:paraId="2C54F9D9" w14:textId="2FB99B1B" w:rsidR="009E31FC" w:rsidRDefault="009E31FC" w:rsidP="009E31FC">
      <w:pPr>
        <w:pStyle w:val="ListBullet"/>
      </w:pPr>
      <w:r>
        <w:t>Find and fix faults</w:t>
      </w:r>
    </w:p>
    <w:p w14:paraId="27ECE52A" w14:textId="77777777" w:rsidR="009E31FC" w:rsidRPr="002C121A" w:rsidRDefault="009E31FC" w:rsidP="009E31FC">
      <w:pPr>
        <w:pStyle w:val="ListBullet"/>
        <w:numPr>
          <w:ilvl w:val="0"/>
          <w:numId w:val="0"/>
        </w:numPr>
        <w:ind w:left="216" w:hanging="216"/>
      </w:pPr>
    </w:p>
    <w:p w14:paraId="1C0056AF" w14:textId="6DD94098" w:rsidR="002C121A" w:rsidRDefault="002C121A" w:rsidP="00F93446">
      <w:pPr>
        <w:pStyle w:val="Heading1"/>
      </w:pPr>
      <w:r>
        <w:t>Education</w:t>
      </w:r>
    </w:p>
    <w:p w14:paraId="6DD05508" w14:textId="207388C3" w:rsidR="00DB2E99" w:rsidRDefault="002C121A" w:rsidP="00DB2E99">
      <w:r>
        <w:t xml:space="preserve">Educated to GCSE level in all subjects </w:t>
      </w:r>
      <w:r w:rsidR="00DB2E99">
        <w:t xml:space="preserve">including English and </w:t>
      </w:r>
      <w:proofErr w:type="spellStart"/>
      <w:r w:rsidR="00DB2E99">
        <w:t>Maths</w:t>
      </w:r>
      <w:proofErr w:type="spellEnd"/>
    </w:p>
    <w:p w14:paraId="641BD1C5" w14:textId="50314665" w:rsidR="002C121A" w:rsidRDefault="002C121A" w:rsidP="002C121A">
      <w:pPr>
        <w:pStyle w:val="Heading1"/>
      </w:pPr>
      <w:r>
        <w:t>References</w:t>
      </w:r>
    </w:p>
    <w:p w14:paraId="5C0F7C09" w14:textId="571202BD" w:rsidR="002C121A" w:rsidRPr="001B29CF" w:rsidRDefault="002C121A" w:rsidP="002C121A">
      <w:pPr>
        <w:pStyle w:val="ListBullet"/>
        <w:numPr>
          <w:ilvl w:val="0"/>
          <w:numId w:val="0"/>
        </w:numPr>
        <w:ind w:left="216" w:hanging="216"/>
      </w:pPr>
      <w:r>
        <w:t>References available on request</w:t>
      </w:r>
    </w:p>
    <w:sectPr w:rsidR="002C121A" w:rsidRPr="001B29CF" w:rsidSect="00617B26">
      <w:footerReference w:type="default" r:id="rId11"/>
      <w:pgSz w:w="12240" w:h="15840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74A79" w14:textId="77777777" w:rsidR="001E1E10" w:rsidRDefault="001E1E10">
      <w:pPr>
        <w:spacing w:after="0"/>
      </w:pPr>
      <w:r>
        <w:separator/>
      </w:r>
    </w:p>
  </w:endnote>
  <w:endnote w:type="continuationSeparator" w:id="0">
    <w:p w14:paraId="0E3DBB7A" w14:textId="77777777" w:rsidR="001E1E10" w:rsidRDefault="001E1E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BEBFF" w14:textId="77777777" w:rsidR="006270A9" w:rsidRDefault="009D593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1621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E7A25" w14:textId="77777777" w:rsidR="001E1E10" w:rsidRDefault="001E1E10">
      <w:pPr>
        <w:spacing w:after="0"/>
      </w:pPr>
      <w:r>
        <w:separator/>
      </w:r>
    </w:p>
  </w:footnote>
  <w:footnote w:type="continuationSeparator" w:id="0">
    <w:p w14:paraId="1078FAAC" w14:textId="77777777" w:rsidR="001E1E10" w:rsidRDefault="001E1E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786146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67241EE"/>
    <w:multiLevelType w:val="hybridMultilevel"/>
    <w:tmpl w:val="B838D3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73F33"/>
    <w:multiLevelType w:val="hybridMultilevel"/>
    <w:tmpl w:val="8072F56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94575"/>
    <w:multiLevelType w:val="hybridMultilevel"/>
    <w:tmpl w:val="AD10C1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23167DD"/>
    <w:multiLevelType w:val="hybridMultilevel"/>
    <w:tmpl w:val="D11EF7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3" w15:restartNumberingAfterBreak="0">
    <w:nsid w:val="702345BA"/>
    <w:multiLevelType w:val="multilevel"/>
    <w:tmpl w:val="7CC6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69594998">
    <w:abstractNumId w:val="9"/>
  </w:num>
  <w:num w:numId="2" w16cid:durableId="1746413752">
    <w:abstractNumId w:val="9"/>
    <w:lvlOverride w:ilvl="0">
      <w:startOverride w:val="1"/>
    </w:lvlOverride>
  </w:num>
  <w:num w:numId="3" w16cid:durableId="2080904257">
    <w:abstractNumId w:val="9"/>
    <w:lvlOverride w:ilvl="0">
      <w:startOverride w:val="1"/>
    </w:lvlOverride>
  </w:num>
  <w:num w:numId="4" w16cid:durableId="1269116782">
    <w:abstractNumId w:val="9"/>
    <w:lvlOverride w:ilvl="0">
      <w:startOverride w:val="1"/>
    </w:lvlOverride>
  </w:num>
  <w:num w:numId="5" w16cid:durableId="2113087425">
    <w:abstractNumId w:val="8"/>
  </w:num>
  <w:num w:numId="6" w16cid:durableId="404692644">
    <w:abstractNumId w:val="7"/>
  </w:num>
  <w:num w:numId="7" w16cid:durableId="1916626642">
    <w:abstractNumId w:val="6"/>
  </w:num>
  <w:num w:numId="8" w16cid:durableId="2115903523">
    <w:abstractNumId w:val="5"/>
  </w:num>
  <w:num w:numId="9" w16cid:durableId="810636605">
    <w:abstractNumId w:val="4"/>
  </w:num>
  <w:num w:numId="10" w16cid:durableId="237329609">
    <w:abstractNumId w:val="3"/>
  </w:num>
  <w:num w:numId="11" w16cid:durableId="1488784480">
    <w:abstractNumId w:val="2"/>
  </w:num>
  <w:num w:numId="12" w16cid:durableId="1863976845">
    <w:abstractNumId w:val="1"/>
  </w:num>
  <w:num w:numId="13" w16cid:durableId="366491362">
    <w:abstractNumId w:val="0"/>
  </w:num>
  <w:num w:numId="14" w16cid:durableId="73669777">
    <w:abstractNumId w:val="16"/>
  </w:num>
  <w:num w:numId="15" w16cid:durableId="318534993">
    <w:abstractNumId w:val="20"/>
  </w:num>
  <w:num w:numId="16" w16cid:durableId="1100953767">
    <w:abstractNumId w:val="12"/>
  </w:num>
  <w:num w:numId="17" w16cid:durableId="864558303">
    <w:abstractNumId w:val="18"/>
  </w:num>
  <w:num w:numId="18" w16cid:durableId="1412235885">
    <w:abstractNumId w:val="10"/>
  </w:num>
  <w:num w:numId="19" w16cid:durableId="1987052995">
    <w:abstractNumId w:val="24"/>
  </w:num>
  <w:num w:numId="20" w16cid:durableId="907813100">
    <w:abstractNumId w:val="21"/>
  </w:num>
  <w:num w:numId="21" w16cid:durableId="1745955131">
    <w:abstractNumId w:val="11"/>
  </w:num>
  <w:num w:numId="22" w16cid:durableId="562378275">
    <w:abstractNumId w:val="17"/>
  </w:num>
  <w:num w:numId="23" w16cid:durableId="243998971">
    <w:abstractNumId w:val="22"/>
  </w:num>
  <w:num w:numId="24" w16cid:durableId="849831355">
    <w:abstractNumId w:val="14"/>
  </w:num>
  <w:num w:numId="25" w16cid:durableId="389185297">
    <w:abstractNumId w:val="23"/>
  </w:num>
  <w:num w:numId="26" w16cid:durableId="603417929">
    <w:abstractNumId w:val="19"/>
  </w:num>
  <w:num w:numId="27" w16cid:durableId="1202668091">
    <w:abstractNumId w:val="13"/>
  </w:num>
  <w:num w:numId="28" w16cid:durableId="18264347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46"/>
    <w:rsid w:val="000A4F59"/>
    <w:rsid w:val="00141A4C"/>
    <w:rsid w:val="001B29CF"/>
    <w:rsid w:val="001E1E10"/>
    <w:rsid w:val="0028220F"/>
    <w:rsid w:val="002C121A"/>
    <w:rsid w:val="00356C14"/>
    <w:rsid w:val="00617B26"/>
    <w:rsid w:val="006270A9"/>
    <w:rsid w:val="00675956"/>
    <w:rsid w:val="00681034"/>
    <w:rsid w:val="00816216"/>
    <w:rsid w:val="0087734B"/>
    <w:rsid w:val="0088356C"/>
    <w:rsid w:val="008D396A"/>
    <w:rsid w:val="009D5933"/>
    <w:rsid w:val="009E31FC"/>
    <w:rsid w:val="00A86788"/>
    <w:rsid w:val="00BD768D"/>
    <w:rsid w:val="00C00746"/>
    <w:rsid w:val="00C61F8E"/>
    <w:rsid w:val="00DB2E99"/>
    <w:rsid w:val="00E83E4B"/>
    <w:rsid w:val="00F80773"/>
    <w:rsid w:val="00F9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497CA"/>
  <w15:chartTrackingRefBased/>
  <w15:docId w15:val="{41C69CD1-4F30-414C-BB8C-7FAEA6BD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7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9CF"/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unhideWhenUsed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9344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F93446"/>
    <w:pPr>
      <w:spacing w:after="100"/>
      <w:ind w:left="720" w:right="576"/>
      <w:contextualSpacing/>
    </w:pPr>
    <w:rPr>
      <w:rFonts w:eastAsiaTheme="minorHAnsi"/>
      <w:color w:val="595959" w:themeColor="text1" w:themeTint="A6"/>
    </w:rPr>
  </w:style>
  <w:style w:type="character" w:styleId="Emphasis">
    <w:name w:val="Emphasis"/>
    <w:basedOn w:val="DefaultParagraphFont"/>
    <w:uiPriority w:val="7"/>
    <w:unhideWhenUsed/>
    <w:qFormat/>
    <w:rsid w:val="00F9344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SOLMB\AppData\Roaming\Microsoft\Templates\Resume%20(color)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5EFDE218124F41A39437AA860B391E" ma:contentTypeVersion="20" ma:contentTypeDescription="Create a new document." ma:contentTypeScope="" ma:versionID="e82fb54b5d2b910279791bf123dfad0c">
  <xsd:schema xmlns:xsd="http://www.w3.org/2001/XMLSchema" xmlns:xs="http://www.w3.org/2001/XMLSchema" xmlns:p="http://schemas.microsoft.com/office/2006/metadata/properties" xmlns:ns1="http://schemas.microsoft.com/sharepoint/v3" xmlns:ns2="39022ca7-da8b-462c-ac53-cf911d2e7c5d" xmlns:ns3="21fe2dc5-e687-4b08-a992-8b5ade4d5474" targetNamespace="http://schemas.microsoft.com/office/2006/metadata/properties" ma:root="true" ma:fieldsID="d0295c6225c1ffc577b85fa9f3949c74" ns1:_="" ns2:_="" ns3:_="">
    <xsd:import namespace="http://schemas.microsoft.com/sharepoint/v3"/>
    <xsd:import namespace="39022ca7-da8b-462c-ac53-cf911d2e7c5d"/>
    <xsd:import namespace="21fe2dc5-e687-4b08-a992-8b5ade4d5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22ca7-da8b-462c-ac53-cf911d2e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a722410-03a9-4718-9392-c4089ca5a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e2dc5-e687-4b08-a992-8b5ade4d5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c887687-1822-4593-8513-6eba5855e8c1}" ma:internalName="TaxCatchAll" ma:showField="CatchAllData" ma:web="21fe2dc5-e687-4b08-a992-8b5ade4d5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39022ca7-da8b-462c-ac53-cf911d2e7c5d" xsi:nil="true"/>
    <_ip_UnifiedCompliancePolicyProperties xmlns="http://schemas.microsoft.com/sharepoint/v3" xsi:nil="true"/>
    <TaxCatchAll xmlns="21fe2dc5-e687-4b08-a992-8b5ade4d5474"/>
    <lcf76f155ced4ddcb4097134ff3c332f xmlns="39022ca7-da8b-462c-ac53-cf911d2e7c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CC9C02-269A-4556-965E-C2F7894C95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B2B025-648F-4826-AAB3-8FA03043D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022ca7-da8b-462c-ac53-cf911d2e7c5d"/>
    <ds:schemaRef ds:uri="21fe2dc5-e687-4b08-a992-8b5ade4d5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441703-EDA6-4399-A00E-532FD7A823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B7476F-B8B3-4363-8E7F-2C3FDF5A8482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39022ca7-da8b-462c-ac53-cf911d2e7c5d"/>
    <ds:schemaRef ds:uri="http://schemas.microsoft.com/office/infopath/2007/PartnerControls"/>
    <ds:schemaRef ds:uri="21fe2dc5-e687-4b08-a992-8b5ade4d5474"/>
    <ds:schemaRef ds:uri="http://schemas.microsoft.com/sharepoint/v3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(color)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Murphy, Lauren (Growth Company)</dc:creator>
  <cp:keywords/>
  <cp:lastModifiedBy>Hockney, Jenni (Growth Company)</cp:lastModifiedBy>
  <cp:revision>2</cp:revision>
  <dcterms:created xsi:type="dcterms:W3CDTF">2022-12-08T09:14:00Z</dcterms:created>
  <dcterms:modified xsi:type="dcterms:W3CDTF">2022-12-08T09:14:00Z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0x010100895EFDE218124F41A39437AA860B391E</vt:lpwstr>
  </property>
</Properties>
</file>