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815D7" w14:textId="49A4E5E4" w:rsidR="008115E5" w:rsidRDefault="00042F4B" w:rsidP="00F27859">
      <w:pPr>
        <w:pStyle w:val="Name"/>
        <w:spacing w:line="276" w:lineRule="auto"/>
      </w:pPr>
      <w:r>
        <w:t>R</w:t>
      </w:r>
      <w:r w:rsidR="006A0765">
        <w:t>U</w:t>
      </w:r>
      <w:r>
        <w:t xml:space="preserve">BEN Goncalves </w:t>
      </w:r>
    </w:p>
    <w:p w14:paraId="7277AA38" w14:textId="10EFE5AB" w:rsidR="008115E5" w:rsidRDefault="00042F4B" w:rsidP="00F27859">
      <w:pPr>
        <w:pStyle w:val="ContactInfo"/>
        <w:spacing w:line="276" w:lineRule="auto"/>
      </w:pPr>
      <w:r>
        <w:t>16A MARKET PLACE, WF6 2AU, NORMANTON</w:t>
      </w:r>
      <w:r w:rsidR="00465C34">
        <w:t xml:space="preserve"> || </w:t>
      </w:r>
      <w:hyperlink r:id="rId8" w:history="1">
        <w:r w:rsidR="00465C34" w:rsidRPr="00692607">
          <w:rPr>
            <w:rStyle w:val="Hyperlink"/>
          </w:rPr>
          <w:t>rfmgonc@gmail.com</w:t>
        </w:r>
      </w:hyperlink>
      <w:r w:rsidR="00465C34">
        <w:t xml:space="preserve"> ||</w:t>
      </w:r>
      <w:r w:rsidR="00A01978">
        <w:t>+44</w:t>
      </w:r>
      <w:r w:rsidR="00133152">
        <w:t>74</w:t>
      </w:r>
      <w:r w:rsidR="000E29D2">
        <w:t>933</w:t>
      </w:r>
      <w:r w:rsidR="00A01978">
        <w:t>57898</w:t>
      </w:r>
      <w:r w:rsidR="00495F32">
        <w:t xml:space="preserve"> </w:t>
      </w:r>
    </w:p>
    <w:p w14:paraId="5E4A917C" w14:textId="6DBC1D02" w:rsidR="00BA4020" w:rsidRDefault="00BA4020" w:rsidP="00F27859">
      <w:pPr>
        <w:pStyle w:val="ContactInfo"/>
        <w:spacing w:line="276" w:lineRule="auto"/>
      </w:pPr>
    </w:p>
    <w:p w14:paraId="64B1C332" w14:textId="129A3D8B" w:rsidR="00BA4020" w:rsidRDefault="00BA4020" w:rsidP="00F27859">
      <w:pPr>
        <w:pStyle w:val="ContactInfo"/>
        <w:spacing w:line="276" w:lineRule="auto"/>
      </w:pPr>
    </w:p>
    <w:p w14:paraId="1D0B326D" w14:textId="4D5C4C32" w:rsidR="00BA4020" w:rsidRDefault="00C6617C" w:rsidP="00B1718F">
      <w:pPr>
        <w:pStyle w:val="Heading1"/>
        <w:spacing w:line="276" w:lineRule="auto"/>
      </w:pPr>
      <w:r>
        <w:t>about me</w:t>
      </w:r>
    </w:p>
    <w:p w14:paraId="77A9B43A" w14:textId="6FE2C710" w:rsidR="00C6617C" w:rsidRPr="00C6617C" w:rsidRDefault="00F5262C" w:rsidP="00C6617C">
      <w:r>
        <w:t>I’M A RELIABLE AND POLITE PERSON</w:t>
      </w:r>
      <w:r w:rsidR="00241FB2">
        <w:t>, WHO’S VERY DEDICATED TO THE JOB</w:t>
      </w:r>
      <w:r w:rsidR="00724287">
        <w:t>,</w:t>
      </w:r>
      <w:r w:rsidR="00241FB2">
        <w:t xml:space="preserve"> ALWAYS DOING MY BEST</w:t>
      </w:r>
      <w:r w:rsidR="00724287">
        <w:t>.</w:t>
      </w:r>
      <w:r w:rsidR="00241FB2">
        <w:t xml:space="preserve"> </w:t>
      </w:r>
      <w:r w:rsidR="00C8001E">
        <w:t>I’M ALWAYS TRYING TO IMPROVE AND I’M MOTIVATED TO LEARN NEW THINGS</w:t>
      </w:r>
      <w:r w:rsidR="00724287">
        <w:t>.</w:t>
      </w:r>
    </w:p>
    <w:sdt>
      <w:sdtPr>
        <w:id w:val="1728489637"/>
        <w:placeholder>
          <w:docPart w:val="F175C418C8180C41A23C1ACF4CD5DD44"/>
        </w:placeholder>
        <w:temporary/>
        <w:showingPlcHdr/>
        <w15:appearance w15:val="hidden"/>
      </w:sdtPr>
      <w:sdtEndPr/>
      <w:sdtContent>
        <w:p w14:paraId="7E23EA2D" w14:textId="6479649A" w:rsidR="004B5BD4" w:rsidRPr="00F2602D" w:rsidRDefault="00691927" w:rsidP="00F2602D">
          <w:pPr>
            <w:pStyle w:val="Heading1"/>
            <w:spacing w:line="276" w:lineRule="auto"/>
          </w:pPr>
          <w:r>
            <w:t>Experience</w:t>
          </w:r>
        </w:p>
      </w:sdtContent>
    </w:sdt>
    <w:p w14:paraId="677D6AA0" w14:textId="3074711B" w:rsidR="0052780C" w:rsidRPr="00617D28" w:rsidRDefault="00AD21F9" w:rsidP="00F27859">
      <w:pPr>
        <w:pStyle w:val="ListBullet"/>
        <w:spacing w:line="276" w:lineRule="auto"/>
        <w:rPr>
          <w:b/>
          <w:bCs/>
          <w:sz w:val="28"/>
          <w:szCs w:val="28"/>
        </w:rPr>
      </w:pPr>
      <w:r w:rsidRPr="00617D28">
        <w:rPr>
          <w:b/>
          <w:bCs/>
          <w:sz w:val="28"/>
          <w:szCs w:val="28"/>
        </w:rPr>
        <w:t xml:space="preserve">RUI &amp; BRANCA </w:t>
      </w:r>
      <w:r w:rsidR="0052780C" w:rsidRPr="00617D28">
        <w:rPr>
          <w:b/>
          <w:bCs/>
          <w:sz w:val="28"/>
          <w:szCs w:val="28"/>
        </w:rPr>
        <w:t>LDA</w:t>
      </w:r>
    </w:p>
    <w:p w14:paraId="2AB22234" w14:textId="7D259097" w:rsidR="00D229A9" w:rsidRPr="00D34073" w:rsidRDefault="00524E25" w:rsidP="00F27859">
      <w:pPr>
        <w:spacing w:line="276" w:lineRule="auto"/>
        <w:ind w:left="1" w:firstLine="1"/>
        <w:rPr>
          <w:sz w:val="28"/>
          <w:szCs w:val="28"/>
        </w:rPr>
      </w:pPr>
      <w:r w:rsidRPr="00D34073">
        <w:rPr>
          <w:sz w:val="28"/>
          <w:szCs w:val="28"/>
        </w:rPr>
        <w:t xml:space="preserve">     </w:t>
      </w:r>
      <w:r w:rsidR="00C56D40" w:rsidRPr="00D34073">
        <w:rPr>
          <w:sz w:val="28"/>
          <w:szCs w:val="28"/>
        </w:rPr>
        <w:t>L</w:t>
      </w:r>
      <w:r w:rsidR="003D4763" w:rsidRPr="00D34073">
        <w:rPr>
          <w:sz w:val="28"/>
          <w:szCs w:val="28"/>
        </w:rPr>
        <w:t>IFEGUARD</w:t>
      </w:r>
      <w:r w:rsidR="00C56D40" w:rsidRPr="00D34073">
        <w:rPr>
          <w:sz w:val="28"/>
          <w:szCs w:val="28"/>
        </w:rPr>
        <w:t xml:space="preserve"> </w:t>
      </w:r>
      <w:r w:rsidR="00BA7142" w:rsidRPr="00D34073">
        <w:rPr>
          <w:sz w:val="28"/>
          <w:szCs w:val="28"/>
        </w:rPr>
        <w:t xml:space="preserve">(PORTUGAL) </w:t>
      </w:r>
      <w:r w:rsidR="00C56D40" w:rsidRPr="00D34073">
        <w:rPr>
          <w:sz w:val="28"/>
          <w:szCs w:val="28"/>
        </w:rPr>
        <w:t xml:space="preserve">| </w:t>
      </w:r>
      <w:r w:rsidR="0018060B" w:rsidRPr="00D34073">
        <w:rPr>
          <w:sz w:val="28"/>
          <w:szCs w:val="28"/>
        </w:rPr>
        <w:t>2011</w:t>
      </w:r>
      <w:r w:rsidR="006745D0" w:rsidRPr="00D34073">
        <w:rPr>
          <w:sz w:val="28"/>
          <w:szCs w:val="28"/>
        </w:rPr>
        <w:t>-</w:t>
      </w:r>
      <w:r w:rsidR="00C56D40" w:rsidRPr="00D34073">
        <w:rPr>
          <w:sz w:val="28"/>
          <w:szCs w:val="28"/>
        </w:rPr>
        <w:t>2018</w:t>
      </w:r>
    </w:p>
    <w:p w14:paraId="312E30AB" w14:textId="546B1284" w:rsidR="00914BEC" w:rsidRPr="00617D28" w:rsidRDefault="00914BEC" w:rsidP="00F27859">
      <w:pPr>
        <w:pStyle w:val="ListBullet"/>
        <w:spacing w:line="276" w:lineRule="auto"/>
        <w:rPr>
          <w:b/>
          <w:bCs/>
          <w:sz w:val="28"/>
          <w:szCs w:val="28"/>
        </w:rPr>
      </w:pPr>
      <w:r w:rsidRPr="00617D28">
        <w:rPr>
          <w:b/>
          <w:bCs/>
          <w:sz w:val="28"/>
          <w:szCs w:val="28"/>
        </w:rPr>
        <w:t>ONE STOP LTD</w:t>
      </w:r>
    </w:p>
    <w:p w14:paraId="5E942D9E" w14:textId="2C93173D" w:rsidR="00914BEC" w:rsidRPr="00E42D25" w:rsidRDefault="00F8521F" w:rsidP="00F27859">
      <w:pPr>
        <w:spacing w:line="276" w:lineRule="auto"/>
        <w:ind w:firstLine="1"/>
        <w:rPr>
          <w:i/>
          <w:iCs/>
          <w:sz w:val="28"/>
          <w:szCs w:val="28"/>
          <w:u w:val="single"/>
        </w:rPr>
      </w:pPr>
      <w:r w:rsidRPr="00D34073">
        <w:rPr>
          <w:sz w:val="28"/>
          <w:szCs w:val="28"/>
        </w:rPr>
        <w:t xml:space="preserve">   </w:t>
      </w:r>
      <w:r w:rsidRPr="00E42D25">
        <w:rPr>
          <w:i/>
          <w:iCs/>
          <w:sz w:val="28"/>
          <w:szCs w:val="28"/>
        </w:rPr>
        <w:t xml:space="preserve"> </w:t>
      </w:r>
      <w:r w:rsidR="003C4D39" w:rsidRPr="00E42D25">
        <w:rPr>
          <w:i/>
          <w:iCs/>
          <w:sz w:val="28"/>
          <w:szCs w:val="28"/>
          <w:u w:val="single"/>
        </w:rPr>
        <w:t xml:space="preserve">WAREHOUSE OPERATIVE </w:t>
      </w:r>
      <w:r w:rsidR="00B56A49" w:rsidRPr="00E42D25">
        <w:rPr>
          <w:i/>
          <w:iCs/>
          <w:sz w:val="28"/>
          <w:szCs w:val="28"/>
          <w:u w:val="single"/>
        </w:rPr>
        <w:t xml:space="preserve">&amp; FLT DRIVER </w:t>
      </w:r>
      <w:r w:rsidR="003C4D39" w:rsidRPr="00E42D25">
        <w:rPr>
          <w:i/>
          <w:iCs/>
          <w:sz w:val="28"/>
          <w:szCs w:val="28"/>
          <w:u w:val="single"/>
        </w:rPr>
        <w:t xml:space="preserve">| </w:t>
      </w:r>
      <w:r w:rsidR="00B56A49" w:rsidRPr="00E42D25">
        <w:rPr>
          <w:i/>
          <w:iCs/>
          <w:sz w:val="28"/>
          <w:szCs w:val="28"/>
          <w:u w:val="single"/>
        </w:rPr>
        <w:t xml:space="preserve">OCT </w:t>
      </w:r>
      <w:r w:rsidR="003C4D39" w:rsidRPr="00E42D25">
        <w:rPr>
          <w:i/>
          <w:iCs/>
          <w:sz w:val="28"/>
          <w:szCs w:val="28"/>
          <w:u w:val="single"/>
        </w:rPr>
        <w:t>2018- AUG 2021</w:t>
      </w:r>
      <w:r w:rsidR="00E42D25" w:rsidRPr="00E42D25">
        <w:rPr>
          <w:i/>
          <w:iCs/>
          <w:sz w:val="28"/>
          <w:szCs w:val="28"/>
          <w:u w:val="single"/>
        </w:rPr>
        <w:t>:</w:t>
      </w:r>
    </w:p>
    <w:p w14:paraId="6BBC6A1B" w14:textId="649B949F" w:rsidR="00F8521F" w:rsidRPr="00D34073" w:rsidRDefault="00F8521F" w:rsidP="00F27859">
      <w:pPr>
        <w:spacing w:line="276" w:lineRule="auto"/>
        <w:ind w:firstLine="1"/>
        <w:rPr>
          <w:sz w:val="28"/>
          <w:szCs w:val="28"/>
        </w:rPr>
      </w:pPr>
      <w:r w:rsidRPr="00D34073">
        <w:rPr>
          <w:sz w:val="28"/>
          <w:szCs w:val="28"/>
        </w:rPr>
        <w:tab/>
      </w:r>
      <w:r w:rsidRPr="00D34073">
        <w:rPr>
          <w:sz w:val="28"/>
          <w:szCs w:val="28"/>
        </w:rPr>
        <w:tab/>
      </w:r>
      <w:r w:rsidRPr="00D34073">
        <w:rPr>
          <w:sz w:val="28"/>
          <w:szCs w:val="28"/>
        </w:rPr>
        <w:tab/>
      </w:r>
      <w:r w:rsidRPr="00D34073">
        <w:rPr>
          <w:sz w:val="28"/>
          <w:szCs w:val="28"/>
        </w:rPr>
        <w:tab/>
        <w:t xml:space="preserve">      </w:t>
      </w:r>
      <w:r w:rsidR="004B5BD4">
        <w:rPr>
          <w:sz w:val="28"/>
          <w:szCs w:val="28"/>
        </w:rPr>
        <w:t xml:space="preserve">LLOP picking, Goods In and Goods Out. After </w:t>
      </w:r>
      <w:r w:rsidR="005031F2">
        <w:rPr>
          <w:sz w:val="28"/>
          <w:szCs w:val="28"/>
        </w:rPr>
        <w:t>6 months with the company I’ve had passed the FLT</w:t>
      </w:r>
      <w:r w:rsidR="008B2D2F">
        <w:rPr>
          <w:sz w:val="28"/>
          <w:szCs w:val="28"/>
        </w:rPr>
        <w:t xml:space="preserve"> training.</w:t>
      </w:r>
      <w:r w:rsidRPr="00D34073">
        <w:rPr>
          <w:sz w:val="28"/>
          <w:szCs w:val="28"/>
        </w:rPr>
        <w:t xml:space="preserve"> </w:t>
      </w:r>
    </w:p>
    <w:p w14:paraId="7A1F0DB4" w14:textId="60BE386F" w:rsidR="00DC18D5" w:rsidRPr="00E42D25" w:rsidRDefault="009E1112" w:rsidP="00F27859">
      <w:pPr>
        <w:spacing w:line="276" w:lineRule="auto"/>
        <w:ind w:left="2"/>
        <w:rPr>
          <w:i/>
          <w:iCs/>
          <w:sz w:val="28"/>
          <w:szCs w:val="28"/>
          <w:u w:val="single"/>
        </w:rPr>
      </w:pPr>
      <w:r w:rsidRPr="00D34073">
        <w:rPr>
          <w:sz w:val="28"/>
          <w:szCs w:val="28"/>
        </w:rPr>
        <w:t xml:space="preserve">   </w:t>
      </w:r>
      <w:r w:rsidR="00B56A49" w:rsidRPr="00E42D25">
        <w:rPr>
          <w:i/>
          <w:iCs/>
          <w:sz w:val="28"/>
          <w:szCs w:val="28"/>
          <w:u w:val="single"/>
        </w:rPr>
        <w:t>HGV DRIVER</w:t>
      </w:r>
      <w:r w:rsidR="00C52DC7" w:rsidRPr="00E42D25">
        <w:rPr>
          <w:i/>
          <w:iCs/>
          <w:sz w:val="28"/>
          <w:szCs w:val="28"/>
        </w:rPr>
        <w:t>:</w:t>
      </w:r>
      <w:r w:rsidR="005E2A79" w:rsidRPr="00E42D25">
        <w:rPr>
          <w:i/>
          <w:iCs/>
          <w:sz w:val="28"/>
          <w:szCs w:val="28"/>
        </w:rPr>
        <w:br/>
      </w:r>
      <w:r w:rsidR="00A00635" w:rsidRPr="00E42D25">
        <w:rPr>
          <w:i/>
          <w:iCs/>
          <w:sz w:val="28"/>
          <w:szCs w:val="28"/>
        </w:rPr>
        <w:t xml:space="preserve">    </w:t>
      </w:r>
      <w:r w:rsidR="00B56A49" w:rsidRPr="00E42D25">
        <w:rPr>
          <w:i/>
          <w:iCs/>
          <w:sz w:val="28"/>
          <w:szCs w:val="28"/>
          <w:u w:val="single"/>
        </w:rPr>
        <w:t>CLASS 2- SEPT 2021</w:t>
      </w:r>
      <w:r w:rsidR="00904354" w:rsidRPr="00E42D25">
        <w:rPr>
          <w:i/>
          <w:iCs/>
          <w:sz w:val="28"/>
          <w:szCs w:val="28"/>
          <w:u w:val="single"/>
        </w:rPr>
        <w:br/>
      </w:r>
      <w:r w:rsidR="00A00635" w:rsidRPr="00E42D25">
        <w:rPr>
          <w:i/>
          <w:iCs/>
          <w:sz w:val="28"/>
          <w:szCs w:val="28"/>
        </w:rPr>
        <w:t xml:space="preserve">    </w:t>
      </w:r>
      <w:r w:rsidR="00DC18D5" w:rsidRPr="00E42D25">
        <w:rPr>
          <w:i/>
          <w:iCs/>
          <w:sz w:val="28"/>
          <w:szCs w:val="28"/>
          <w:u w:val="single"/>
        </w:rPr>
        <w:t>CLASS 1-</w:t>
      </w:r>
      <w:r w:rsidR="002C0322" w:rsidRPr="00E42D25">
        <w:rPr>
          <w:i/>
          <w:iCs/>
          <w:sz w:val="28"/>
          <w:szCs w:val="28"/>
          <w:u w:val="single"/>
        </w:rPr>
        <w:t xml:space="preserve"> MARCH 2022</w:t>
      </w:r>
      <w:r w:rsidR="00BA7142" w:rsidRPr="00E42D25">
        <w:rPr>
          <w:i/>
          <w:iCs/>
          <w:sz w:val="28"/>
          <w:szCs w:val="28"/>
          <w:u w:val="single"/>
        </w:rPr>
        <w:t xml:space="preserve"> </w:t>
      </w:r>
    </w:p>
    <w:p w14:paraId="32FCF2AA" w14:textId="77777777" w:rsidR="007C6FCA" w:rsidRDefault="002C0322" w:rsidP="00732C1E">
      <w:pPr>
        <w:pStyle w:val="ListParagraph"/>
        <w:spacing w:line="276" w:lineRule="auto"/>
        <w:rPr>
          <w:sz w:val="28"/>
          <w:szCs w:val="28"/>
        </w:rPr>
      </w:pPr>
      <w:r w:rsidRPr="00D34073">
        <w:rPr>
          <w:sz w:val="28"/>
          <w:szCs w:val="28"/>
        </w:rPr>
        <w:tab/>
      </w:r>
      <w:r w:rsidR="004F29BC" w:rsidRPr="00D34073">
        <w:rPr>
          <w:sz w:val="28"/>
          <w:szCs w:val="28"/>
        </w:rPr>
        <w:t>The role consists in delivering cages on 26ft, 30ft and 40ft with rear steering axel, to the stores. Handling with driver manifest, risks assessments as well as dealing with store staff. Due to being convenience stores</w:t>
      </w:r>
      <w:r w:rsidR="00B54BE3">
        <w:rPr>
          <w:sz w:val="28"/>
          <w:szCs w:val="28"/>
        </w:rPr>
        <w:t>,</w:t>
      </w:r>
      <w:r w:rsidR="004F29BC" w:rsidRPr="00D34073">
        <w:rPr>
          <w:sz w:val="28"/>
          <w:szCs w:val="28"/>
        </w:rPr>
        <w:t xml:space="preserve"> as a driver I need to deal with narrow roads, tight places</w:t>
      </w:r>
      <w:r w:rsidR="008E34A8">
        <w:rPr>
          <w:sz w:val="28"/>
          <w:szCs w:val="28"/>
        </w:rPr>
        <w:t>,</w:t>
      </w:r>
      <w:r w:rsidR="004F29BC" w:rsidRPr="00D34073">
        <w:rPr>
          <w:sz w:val="28"/>
          <w:szCs w:val="28"/>
        </w:rPr>
        <w:t xml:space="preserve"> cars parked on the junctions, reversing on alleys and the parking spaces can be quiet challenging. As part of the role</w:t>
      </w:r>
      <w:r w:rsidR="00754F5A">
        <w:rPr>
          <w:sz w:val="28"/>
          <w:szCs w:val="28"/>
        </w:rPr>
        <w:t>,</w:t>
      </w:r>
      <w:r w:rsidR="004F29BC" w:rsidRPr="00D34073">
        <w:rPr>
          <w:sz w:val="28"/>
          <w:szCs w:val="28"/>
        </w:rPr>
        <w:t xml:space="preserve"> I need to unload the cages to the store and load the trailer with the empty cages</w:t>
      </w:r>
    </w:p>
    <w:p w14:paraId="7EA5BCBE" w14:textId="77777777" w:rsidR="007C6FCA" w:rsidRDefault="007C6FCA" w:rsidP="00732C1E">
      <w:pPr>
        <w:pStyle w:val="ListParagraph"/>
        <w:spacing w:line="276" w:lineRule="auto"/>
        <w:rPr>
          <w:sz w:val="28"/>
          <w:szCs w:val="28"/>
        </w:rPr>
      </w:pPr>
    </w:p>
    <w:p w14:paraId="2DBED9A3" w14:textId="77777777" w:rsidR="007C6FCA" w:rsidRDefault="007C6FCA" w:rsidP="00732C1E">
      <w:pPr>
        <w:pStyle w:val="ListParagraph"/>
        <w:spacing w:line="276" w:lineRule="auto"/>
        <w:rPr>
          <w:sz w:val="28"/>
          <w:szCs w:val="28"/>
        </w:rPr>
      </w:pPr>
    </w:p>
    <w:p w14:paraId="03C06278" w14:textId="3746AF46" w:rsidR="000B3CF3" w:rsidRPr="00732C1E" w:rsidRDefault="004F29BC" w:rsidP="00732C1E">
      <w:pPr>
        <w:pStyle w:val="ListParagraph"/>
        <w:spacing w:line="276" w:lineRule="auto"/>
        <w:rPr>
          <w:sz w:val="28"/>
          <w:szCs w:val="28"/>
        </w:rPr>
      </w:pPr>
      <w:r w:rsidRPr="00D34073">
        <w:rPr>
          <w:sz w:val="28"/>
          <w:szCs w:val="28"/>
        </w:rPr>
        <w:t>.</w:t>
      </w:r>
    </w:p>
    <w:p w14:paraId="36758E1A" w14:textId="7845BE38" w:rsidR="00732C1E" w:rsidRDefault="00732C1E" w:rsidP="00B1718F">
      <w:pPr>
        <w:pStyle w:val="ListBullet"/>
        <w:spacing w:line="276" w:lineRule="auto"/>
        <w:rPr>
          <w:b/>
          <w:bCs/>
          <w:sz w:val="28"/>
          <w:szCs w:val="28"/>
        </w:rPr>
      </w:pPr>
      <w:r>
        <w:rPr>
          <w:b/>
          <w:bCs/>
          <w:sz w:val="28"/>
          <w:szCs w:val="28"/>
        </w:rPr>
        <w:lastRenderedPageBreak/>
        <w:t>ASDA STORES LIMITED</w:t>
      </w:r>
    </w:p>
    <w:p w14:paraId="269F6BD2" w14:textId="1159EC10" w:rsidR="00732C1E" w:rsidRPr="007C6FCA" w:rsidRDefault="00A441E1" w:rsidP="00732C1E">
      <w:pPr>
        <w:pStyle w:val="ListBullet"/>
        <w:numPr>
          <w:ilvl w:val="0"/>
          <w:numId w:val="0"/>
        </w:numPr>
        <w:spacing w:line="276" w:lineRule="auto"/>
        <w:ind w:left="216"/>
        <w:rPr>
          <w:i/>
          <w:iCs/>
          <w:sz w:val="28"/>
          <w:szCs w:val="28"/>
          <w:u w:val="single"/>
        </w:rPr>
      </w:pPr>
      <w:r w:rsidRPr="007C6FCA">
        <w:rPr>
          <w:i/>
          <w:iCs/>
          <w:sz w:val="28"/>
          <w:szCs w:val="28"/>
          <w:u w:val="single"/>
        </w:rPr>
        <w:t>HGV DRIVER: OCT 2022-JAN 2023</w:t>
      </w:r>
    </w:p>
    <w:p w14:paraId="41C1D2AA" w14:textId="6155292B" w:rsidR="00A441E1" w:rsidRPr="00A441E1" w:rsidRDefault="00F144F3" w:rsidP="00732C1E">
      <w:pPr>
        <w:pStyle w:val="ListBullet"/>
        <w:numPr>
          <w:ilvl w:val="0"/>
          <w:numId w:val="0"/>
        </w:numPr>
        <w:spacing w:line="276" w:lineRule="auto"/>
        <w:ind w:left="216"/>
        <w:rPr>
          <w:sz w:val="28"/>
          <w:szCs w:val="28"/>
        </w:rPr>
      </w:pPr>
      <w:r>
        <w:rPr>
          <w:sz w:val="28"/>
          <w:szCs w:val="28"/>
        </w:rPr>
        <w:t xml:space="preserve">AS A CLASS 1 DRIVER MY ROLE WAS DELIVERING PALLETS AND CAGES </w:t>
      </w:r>
      <w:r w:rsidR="00480311">
        <w:rPr>
          <w:sz w:val="28"/>
          <w:szCs w:val="28"/>
        </w:rPr>
        <w:t>ON FRIDGES TRAILERS TO STORES. ON BAYS AND IN THE SUPERMAR</w:t>
      </w:r>
      <w:r w:rsidR="007C6FCA">
        <w:rPr>
          <w:sz w:val="28"/>
          <w:szCs w:val="28"/>
        </w:rPr>
        <w:t>KETS USING TAIL LIFT.</w:t>
      </w:r>
    </w:p>
    <w:p w14:paraId="51AECEF0" w14:textId="77777777" w:rsidR="00F27859" w:rsidRPr="00D34073" w:rsidRDefault="00F27859" w:rsidP="00F27859">
      <w:pPr>
        <w:pStyle w:val="ListParagraph"/>
        <w:spacing w:line="276" w:lineRule="auto"/>
        <w:rPr>
          <w:sz w:val="28"/>
          <w:szCs w:val="28"/>
        </w:rPr>
      </w:pPr>
    </w:p>
    <w:sdt>
      <w:sdtPr>
        <w:id w:val="720946933"/>
        <w:placeholder>
          <w:docPart w:val="5FE4D3DA8A40F24B9F6C6F517E94BF91"/>
        </w:placeholder>
        <w:temporary/>
        <w:showingPlcHdr/>
        <w15:appearance w15:val="hidden"/>
      </w:sdtPr>
      <w:sdtEndPr/>
      <w:sdtContent>
        <w:p w14:paraId="2D1D119C" w14:textId="77777777" w:rsidR="008115E5" w:rsidRDefault="00691927" w:rsidP="00F27859">
          <w:pPr>
            <w:pStyle w:val="Heading1"/>
            <w:spacing w:line="276" w:lineRule="auto"/>
          </w:pPr>
          <w:r>
            <w:t>Education</w:t>
          </w:r>
        </w:p>
      </w:sdtContent>
    </w:sdt>
    <w:p w14:paraId="57B75B97" w14:textId="453617CC" w:rsidR="008115E5" w:rsidRDefault="00C82D57" w:rsidP="00F27859">
      <w:pPr>
        <w:spacing w:line="276" w:lineRule="auto"/>
      </w:pPr>
      <w:r w:rsidRPr="00792F9A">
        <w:rPr>
          <w:sz w:val="28"/>
          <w:szCs w:val="28"/>
        </w:rPr>
        <w:t>HIGH SCHOOL IN PORTUGAL</w:t>
      </w:r>
      <w:r w:rsidR="00B46544">
        <w:t>.</w:t>
      </w:r>
    </w:p>
    <w:sectPr w:rsidR="008115E5" w:rsidSect="00691927">
      <w:headerReference w:type="default" r:id="rId9"/>
      <w:footerReference w:type="default" r:id="rId10"/>
      <w:headerReference w:type="first" r:id="rId11"/>
      <w:pgSz w:w="11907" w:h="16839" w:code="9"/>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0E4F" w14:textId="77777777" w:rsidR="00D319F9" w:rsidRDefault="00D319F9">
      <w:r>
        <w:separator/>
      </w:r>
    </w:p>
  </w:endnote>
  <w:endnote w:type="continuationSeparator" w:id="0">
    <w:p w14:paraId="146F18CD" w14:textId="77777777" w:rsidR="00D319F9" w:rsidRDefault="00D319F9">
      <w:r>
        <w:continuationSeparator/>
      </w:r>
    </w:p>
  </w:endnote>
  <w:endnote w:type="continuationNotice" w:id="1">
    <w:p w14:paraId="041BE7AE" w14:textId="77777777" w:rsidR="00BA4020" w:rsidRDefault="00BA4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DE"/>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3661" w14:textId="77777777" w:rsidR="008115E5" w:rsidRDefault="0069192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7AEB8" w14:textId="77777777" w:rsidR="00D319F9" w:rsidRDefault="00D319F9">
      <w:r>
        <w:separator/>
      </w:r>
    </w:p>
  </w:footnote>
  <w:footnote w:type="continuationSeparator" w:id="0">
    <w:p w14:paraId="6DDA2FCB" w14:textId="77777777" w:rsidR="00D319F9" w:rsidRDefault="00D319F9">
      <w:r>
        <w:continuationSeparator/>
      </w:r>
    </w:p>
  </w:footnote>
  <w:footnote w:type="continuationNotice" w:id="1">
    <w:p w14:paraId="41F98E62" w14:textId="77777777" w:rsidR="00BA4020" w:rsidRDefault="00BA4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81E8" w14:textId="77777777" w:rsidR="008115E5" w:rsidRDefault="00691927">
    <w:r>
      <w:rPr>
        <w:noProof/>
        <w:lang w:eastAsia="zh-TW" w:bidi="hi-IN"/>
      </w:rPr>
      <mc:AlternateContent>
        <mc:Choice Requires="wps">
          <w:drawing>
            <wp:anchor distT="0" distB="0" distL="114300" distR="114300" simplePos="0" relativeHeight="251658241" behindDoc="1" locked="0" layoutInCell="1" allowOverlap="1" wp14:anchorId="35375E34" wp14:editId="2825B1DB">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497D111A"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FD16" w14:textId="77777777" w:rsidR="008115E5" w:rsidRDefault="00691927">
    <w:r>
      <w:rPr>
        <w:noProof/>
        <w:lang w:eastAsia="zh-TW" w:bidi="hi-IN"/>
      </w:rPr>
      <mc:AlternateContent>
        <mc:Choice Requires="wpg">
          <w:drawing>
            <wp:anchor distT="0" distB="0" distL="114300" distR="114300" simplePos="0" relativeHeight="251658240" behindDoc="1" locked="0" layoutInCell="1" allowOverlap="1" wp14:anchorId="4924E48B" wp14:editId="27607500">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3A7545EF" w14:textId="77777777" w:rsidR="008115E5" w:rsidRDefault="008115E5">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4924E48B" id="Group 4" o:spid="_x0000_s1026" alt="Title: Page frame with tab" style="position:absolute;margin-left:0;margin-top:0;width:394.7pt;height:567.5pt;z-index:-251658240;mso-width-percent:941;mso-height-percent:954;mso-position-horizontal:center;mso-position-horizontal-relative:page;mso-position-vertical:center;mso-position-vertical-relative:page;mso-width-percent:941;mso-height-percent:954" coordorigin="1333" coordsize="73152,9601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">
              <v:shape id="Frame 5" o:spid="_x0000_s1027" style="position:absolute;left:1333;width:73152;height:96012;visibility:visible;mso-wrap-style:square;v-text-anchor:middle" coordsize="7315200,96012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28" style="position:absolute;left:2286;top:4286;width:3581;height:8020;visibility:visible;mso-wrap-style:square;v-text-anchor:top" coordsize="240,528"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3A7545EF" w14:textId="77777777" w:rsidR="008115E5" w:rsidRDefault="008115E5">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422E42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9C2364"/>
    <w:multiLevelType w:val="hybridMultilevel"/>
    <w:tmpl w:val="F8600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67539"/>
    <w:multiLevelType w:val="hybridMultilevel"/>
    <w:tmpl w:val="D3C856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63408"/>
    <w:multiLevelType w:val="hybridMultilevel"/>
    <w:tmpl w:val="9DAEB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51429D"/>
    <w:multiLevelType w:val="hybridMultilevel"/>
    <w:tmpl w:val="788648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213309">
    <w:abstractNumId w:val="9"/>
  </w:num>
  <w:num w:numId="2" w16cid:durableId="1450857481">
    <w:abstractNumId w:val="13"/>
  </w:num>
  <w:num w:numId="3" w16cid:durableId="2061902774">
    <w:abstractNumId w:val="10"/>
  </w:num>
  <w:num w:numId="4" w16cid:durableId="1541623787">
    <w:abstractNumId w:val="7"/>
  </w:num>
  <w:num w:numId="5" w16cid:durableId="778766185">
    <w:abstractNumId w:val="6"/>
  </w:num>
  <w:num w:numId="6" w16cid:durableId="382096206">
    <w:abstractNumId w:val="5"/>
  </w:num>
  <w:num w:numId="7" w16cid:durableId="1507863622">
    <w:abstractNumId w:val="4"/>
  </w:num>
  <w:num w:numId="8" w16cid:durableId="1617641980">
    <w:abstractNumId w:val="8"/>
  </w:num>
  <w:num w:numId="9" w16cid:durableId="1475877761">
    <w:abstractNumId w:val="3"/>
  </w:num>
  <w:num w:numId="10" w16cid:durableId="185559313">
    <w:abstractNumId w:val="2"/>
  </w:num>
  <w:num w:numId="11" w16cid:durableId="1292975346">
    <w:abstractNumId w:val="1"/>
  </w:num>
  <w:num w:numId="12" w16cid:durableId="179974464">
    <w:abstractNumId w:val="0"/>
  </w:num>
  <w:num w:numId="13" w16cid:durableId="942878543">
    <w:abstractNumId w:val="16"/>
  </w:num>
  <w:num w:numId="14" w16cid:durableId="1452092700">
    <w:abstractNumId w:val="14"/>
  </w:num>
  <w:num w:numId="15" w16cid:durableId="993217088">
    <w:abstractNumId w:val="12"/>
  </w:num>
  <w:num w:numId="16" w16cid:durableId="293559492">
    <w:abstractNumId w:val="11"/>
  </w:num>
  <w:num w:numId="17" w16cid:durableId="12227170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proofState w:spelling="clean" w:grammar="clean"/>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4B"/>
    <w:rsid w:val="00042F4B"/>
    <w:rsid w:val="000578C1"/>
    <w:rsid w:val="000A796E"/>
    <w:rsid w:val="000B3CF3"/>
    <w:rsid w:val="000C6A34"/>
    <w:rsid w:val="000E1C40"/>
    <w:rsid w:val="000E29D2"/>
    <w:rsid w:val="00133152"/>
    <w:rsid w:val="00151B42"/>
    <w:rsid w:val="00160DD7"/>
    <w:rsid w:val="0018060B"/>
    <w:rsid w:val="001B735B"/>
    <w:rsid w:val="00241FB2"/>
    <w:rsid w:val="00260DD5"/>
    <w:rsid w:val="002C0322"/>
    <w:rsid w:val="00345278"/>
    <w:rsid w:val="00371B20"/>
    <w:rsid w:val="003A62C3"/>
    <w:rsid w:val="003B544F"/>
    <w:rsid w:val="003C4D39"/>
    <w:rsid w:val="003D1DA9"/>
    <w:rsid w:val="003D4763"/>
    <w:rsid w:val="004050B5"/>
    <w:rsid w:val="0046389C"/>
    <w:rsid w:val="00465C34"/>
    <w:rsid w:val="00480311"/>
    <w:rsid w:val="00495F32"/>
    <w:rsid w:val="004B5BD4"/>
    <w:rsid w:val="004F29BC"/>
    <w:rsid w:val="005031F2"/>
    <w:rsid w:val="00524E25"/>
    <w:rsid w:val="0052780C"/>
    <w:rsid w:val="0053337F"/>
    <w:rsid w:val="005E2A79"/>
    <w:rsid w:val="005F4C7B"/>
    <w:rsid w:val="00617D28"/>
    <w:rsid w:val="006745D0"/>
    <w:rsid w:val="00691927"/>
    <w:rsid w:val="006A0765"/>
    <w:rsid w:val="00724287"/>
    <w:rsid w:val="00732C1E"/>
    <w:rsid w:val="00754F5A"/>
    <w:rsid w:val="00792F9A"/>
    <w:rsid w:val="007C6FCA"/>
    <w:rsid w:val="008115E5"/>
    <w:rsid w:val="008A7F80"/>
    <w:rsid w:val="008B2D2F"/>
    <w:rsid w:val="008E34A8"/>
    <w:rsid w:val="00904354"/>
    <w:rsid w:val="00914664"/>
    <w:rsid w:val="00914BEC"/>
    <w:rsid w:val="009E1112"/>
    <w:rsid w:val="00A00635"/>
    <w:rsid w:val="00A01978"/>
    <w:rsid w:val="00A441E1"/>
    <w:rsid w:val="00AD21F9"/>
    <w:rsid w:val="00AD7531"/>
    <w:rsid w:val="00AF6D1F"/>
    <w:rsid w:val="00B46544"/>
    <w:rsid w:val="00B54BE3"/>
    <w:rsid w:val="00B56A49"/>
    <w:rsid w:val="00B83BA8"/>
    <w:rsid w:val="00BA4020"/>
    <w:rsid w:val="00BA7142"/>
    <w:rsid w:val="00BF68CC"/>
    <w:rsid w:val="00C36893"/>
    <w:rsid w:val="00C52DC7"/>
    <w:rsid w:val="00C56D40"/>
    <w:rsid w:val="00C6617C"/>
    <w:rsid w:val="00C8001E"/>
    <w:rsid w:val="00C82D57"/>
    <w:rsid w:val="00CA7D9C"/>
    <w:rsid w:val="00CB5C74"/>
    <w:rsid w:val="00CC21D7"/>
    <w:rsid w:val="00CC26FC"/>
    <w:rsid w:val="00D229A9"/>
    <w:rsid w:val="00D3100D"/>
    <w:rsid w:val="00D319F9"/>
    <w:rsid w:val="00D34073"/>
    <w:rsid w:val="00D36944"/>
    <w:rsid w:val="00D40E7A"/>
    <w:rsid w:val="00D67283"/>
    <w:rsid w:val="00DC18D5"/>
    <w:rsid w:val="00DC7DB4"/>
    <w:rsid w:val="00DD5342"/>
    <w:rsid w:val="00DD7602"/>
    <w:rsid w:val="00DE292E"/>
    <w:rsid w:val="00DF12BE"/>
    <w:rsid w:val="00E42D25"/>
    <w:rsid w:val="00EB2A1D"/>
    <w:rsid w:val="00ED48F8"/>
    <w:rsid w:val="00F02EBE"/>
    <w:rsid w:val="00F144F3"/>
    <w:rsid w:val="00F2602D"/>
    <w:rsid w:val="00F26F2E"/>
    <w:rsid w:val="00F27859"/>
    <w:rsid w:val="00F5262C"/>
    <w:rsid w:val="00F8521F"/>
    <w:rsid w:val="00F97C56"/>
    <w:rsid w:val="00FF05CA"/>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54146"/>
  <w15:chartTrackingRefBased/>
  <w15:docId w15:val="{8E5338D5-7469-5046-8FD1-444BF017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2C3"/>
    <w:rPr>
      <w:lang w:val="en-GB"/>
    </w:rPr>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Hyperlink">
    <w:name w:val="Hyperlink"/>
    <w:basedOn w:val="DefaultParagraphFont"/>
    <w:uiPriority w:val="99"/>
    <w:unhideWhenUsed/>
    <w:rsid w:val="00465C34"/>
    <w:rPr>
      <w:color w:val="53C3C7" w:themeColor="hyperlink"/>
      <w:u w:val="single"/>
    </w:rPr>
  </w:style>
  <w:style w:type="character" w:styleId="UnresolvedMention">
    <w:name w:val="Unresolved Mention"/>
    <w:basedOn w:val="DefaultParagraphFont"/>
    <w:uiPriority w:val="99"/>
    <w:semiHidden/>
    <w:unhideWhenUsed/>
    <w:rsid w:val="00465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mgonc@gmail.com" TargetMode="External" /><Relationship Id="rId13" Type="http://schemas.openxmlformats.org/officeDocument/2006/relationships/glossaryDocument" Target="glossary/document.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theme" Target="theme/theme1.xml" /></Relationships>
</file>

<file path=word/_rels/settings.xml.rels><?xml version="1.0" encoding="UTF-8" standalone="yes"?>
<Relationships xmlns="http://schemas.openxmlformats.org/package/2006/relationships"><Relationship Id="rId1" Type="http://schemas.openxmlformats.org/officeDocument/2006/relationships/attachedTemplate" Target="%7b0F913B46-991F-AC4B-9E11-8F323F8D283F%7dtf50002018.dotx" TargetMode="Externa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5" Type="http://schemas.openxmlformats.org/officeDocument/2006/relationships/fontTable" Target="fontTable.xml" /><Relationship Id="rId4" Type="http://schemas.openxmlformats.org/officeDocument/2006/relationships/webSettings" Target="webSetting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75C418C8180C41A23C1ACF4CD5DD44"/>
        <w:category>
          <w:name w:val="General"/>
          <w:gallery w:val="placeholder"/>
        </w:category>
        <w:types>
          <w:type w:val="bbPlcHdr"/>
        </w:types>
        <w:behaviors>
          <w:behavior w:val="content"/>
        </w:behaviors>
        <w:guid w:val="{3DD85E76-C1BD-DC43-A081-263BD755CE93}"/>
      </w:docPartPr>
      <w:docPartBody>
        <w:p w:rsidR="002867FE" w:rsidRDefault="00C13FF8">
          <w:pPr>
            <w:pStyle w:val="F175C418C8180C41A23C1ACF4CD5DD44"/>
          </w:pPr>
          <w:r>
            <w:t>Experience</w:t>
          </w:r>
        </w:p>
      </w:docPartBody>
    </w:docPart>
    <w:docPart>
      <w:docPartPr>
        <w:name w:val="5FE4D3DA8A40F24B9F6C6F517E94BF91"/>
        <w:category>
          <w:name w:val="General"/>
          <w:gallery w:val="placeholder"/>
        </w:category>
        <w:types>
          <w:type w:val="bbPlcHdr"/>
        </w:types>
        <w:behaviors>
          <w:behavior w:val="content"/>
        </w:behaviors>
        <w:guid w:val="{8F66AF44-2080-9D49-BF09-5926CF5D72C1}"/>
      </w:docPartPr>
      <w:docPartBody>
        <w:p w:rsidR="002867FE" w:rsidRDefault="00C13FF8">
          <w:pPr>
            <w:pStyle w:val="5FE4D3DA8A40F24B9F6C6F517E94BF91"/>
          </w:pPr>
          <w:r>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DE"/>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4472C4"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4914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F8"/>
    <w:rsid w:val="002867FE"/>
    <w:rsid w:val="002E0081"/>
    <w:rsid w:val="002E6BE1"/>
    <w:rsid w:val="005911CF"/>
    <w:rsid w:val="00C13FF8"/>
    <w:rsid w:val="00ED4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75C418C8180C41A23C1ACF4CD5DD44">
    <w:name w:val="F175C418C8180C41A23C1ACF4CD5DD44"/>
  </w:style>
  <w:style w:type="paragraph" w:styleId="ListBullet">
    <w:name w:val="List Bullet"/>
    <w:basedOn w:val="Normal"/>
    <w:uiPriority w:val="9"/>
    <w:qFormat/>
    <w:rsid w:val="002867FE"/>
    <w:pPr>
      <w:numPr>
        <w:numId w:val="1"/>
      </w:numPr>
      <w:spacing w:after="120" w:line="312" w:lineRule="auto"/>
    </w:pPr>
    <w:rPr>
      <w:rFonts w:eastAsiaTheme="minorHAnsi"/>
      <w:color w:val="7F7F7F" w:themeColor="text1" w:themeTint="80"/>
      <w:sz w:val="20"/>
      <w:szCs w:val="20"/>
      <w:lang w:eastAsia="ja-JP"/>
    </w:rPr>
  </w:style>
  <w:style w:type="paragraph" w:customStyle="1" w:styleId="5FE4D3DA8A40F24B9F6C6F517E94BF91">
    <w:name w:val="5FE4D3DA8A40F24B9F6C6F517E94BF91"/>
  </w:style>
  <w:style w:type="paragraph" w:customStyle="1" w:styleId="9A9BF1BD3D7E744A8A21B5AF4BFF68FC">
    <w:name w:val="9A9BF1BD3D7E744A8A21B5AF4BFF68FC"/>
    <w:rsid w:val="00591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1BC31-05A1-4862-8BF6-6BE04D84EAD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%7b0F913B46-991F-AC4B-9E11-8F323F8D283F%7dtf50002018.dotx</Template>
  <TotalTime>0</TotalTime>
  <Pages>2</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Paixão</dc:creator>
  <cp:keywords/>
  <dc:description/>
  <cp:lastModifiedBy>Rúben Gonçalves</cp:lastModifiedBy>
  <cp:revision>2</cp:revision>
  <dcterms:created xsi:type="dcterms:W3CDTF">2023-01-12T16:35:00Z</dcterms:created>
  <dcterms:modified xsi:type="dcterms:W3CDTF">2023-01-12T16:35:00Z</dcterms:modified>
</cp:coreProperties>
</file>