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340" w:type="dxa"/>
          <w:left w:w="340" w:type="dxa"/>
          <w:bottom w:w="113" w:type="dxa"/>
          <w:right w:w="340" w:type="dxa"/>
        </w:tblCellMar>
        <w:tblLook w:val="0020"/>
      </w:tblPr>
      <w:tblGrid>
        <w:gridCol w:w="3763"/>
        <w:gridCol w:w="6777"/>
      </w:tblGrid>
      <w:tr w:rsidR="000C4CD6" w:rsidRPr="00922B6D" w:rsidTr="00922B6D">
        <w:trPr>
          <w:trHeight w:val="3554"/>
        </w:trPr>
        <w:tc>
          <w:tcPr>
            <w:tcW w:w="3763" w:type="dxa"/>
          </w:tcPr>
          <w:p w:rsidR="000C4CD6" w:rsidRPr="00922B6D" w:rsidRDefault="000C4CD6" w:rsidP="00C348EB"/>
        </w:tc>
        <w:tc>
          <w:tcPr>
            <w:tcW w:w="6777" w:type="dxa"/>
            <w:vAlign w:val="center"/>
          </w:tcPr>
          <w:p w:rsidR="000C4CD6" w:rsidRPr="004D3B6D" w:rsidRDefault="000C4CD6" w:rsidP="004D3B6D">
            <w:pPr>
              <w:pStyle w:val="Heading1"/>
            </w:pPr>
            <w:r>
              <w:t>Mihai-Cosmin     Fotea</w:t>
            </w:r>
          </w:p>
          <w:p w:rsidR="000C4CD6" w:rsidRPr="00922B6D" w:rsidRDefault="000C4CD6" w:rsidP="00C348EB">
            <w:pPr>
              <w:pStyle w:val="Yourcurrentjobrole"/>
            </w:pPr>
            <w:r>
              <w:t>Class 1&amp;2 Lorry Driver</w:t>
            </w:r>
          </w:p>
        </w:tc>
      </w:tr>
      <w:tr w:rsidR="000C4CD6" w:rsidRPr="00922B6D" w:rsidTr="00922B6D">
        <w:trPr>
          <w:trHeight w:val="4434"/>
        </w:trPr>
        <w:tc>
          <w:tcPr>
            <w:tcW w:w="3763" w:type="dxa"/>
          </w:tcPr>
          <w:p w:rsidR="000C4CD6" w:rsidRPr="00922B6D" w:rsidRDefault="000C4CD6" w:rsidP="006B08C3">
            <w:pPr>
              <w:pStyle w:val="Heading2"/>
            </w:pPr>
            <w:r w:rsidRPr="00922B6D">
              <w:t>Personal information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978"/>
              <w:gridCol w:w="2078"/>
            </w:tblGrid>
            <w:tr w:rsidR="000C4CD6" w:rsidRPr="00922B6D" w:rsidTr="00922B6D">
              <w:trPr>
                <w:trHeight w:val="850"/>
              </w:trPr>
              <w:tc>
                <w:tcPr>
                  <w:tcW w:w="978" w:type="dxa"/>
                </w:tcPr>
                <w:p w:rsidR="000C4CD6" w:rsidRPr="00922B6D" w:rsidRDefault="000C4CD6" w:rsidP="00922B6D">
                  <w:pPr>
                    <w:pStyle w:val="NormalWhite"/>
                    <w:spacing w:after="0"/>
                  </w:pPr>
                  <w:r>
                    <w:rPr>
                      <w:noProof/>
                      <w:lang w:eastAsia="en-GB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0" o:spid="_x0000_s1028" type="#_x0000_t75" style="position:absolute;margin-left:0;margin-top:0;width:34pt;height:34pt;z-index:251659264;visibility:visible;mso-position-horizontal:left;mso-position-horizontal-relative:margin;mso-position-vertical:top;mso-position-vertical-relative:margin">
                        <v:imagedata r:id="rId7" o:title=""/>
                        <w10:wrap type="square" anchorx="margin" anchory="margin"/>
                      </v:shape>
                    </w:pict>
                  </w:r>
                </w:p>
              </w:tc>
              <w:tc>
                <w:tcPr>
                  <w:tcW w:w="2078" w:type="dxa"/>
                </w:tcPr>
                <w:p w:rsidR="000C4CD6" w:rsidRPr="00922B6D" w:rsidRDefault="000C4CD6" w:rsidP="00922B6D">
                  <w:pPr>
                    <w:pStyle w:val="NormalWhite"/>
                    <w:spacing w:after="0"/>
                  </w:pPr>
                  <w:r>
                    <w:t>Fotea_cosmin@yahoo.com</w:t>
                  </w:r>
                </w:p>
              </w:tc>
            </w:tr>
            <w:tr w:rsidR="000C4CD6" w:rsidRPr="00922B6D" w:rsidTr="00922B6D">
              <w:trPr>
                <w:trHeight w:val="850"/>
              </w:trPr>
              <w:tc>
                <w:tcPr>
                  <w:tcW w:w="978" w:type="dxa"/>
                </w:tcPr>
                <w:p w:rsidR="000C4CD6" w:rsidRPr="00922B6D" w:rsidRDefault="000C4CD6" w:rsidP="00922B6D">
                  <w:pPr>
                    <w:pStyle w:val="NormalWhite"/>
                    <w:spacing w:after="0"/>
                  </w:pPr>
                  <w:r>
                    <w:rPr>
                      <w:noProof/>
                      <w:lang w:eastAsia="en-GB"/>
                    </w:rPr>
                    <w:pict>
                      <v:shape id="Picture 22" o:spid="_x0000_s1029" type="#_x0000_t75" style="position:absolute;margin-left:0;margin-top:0;width:34pt;height:34pt;z-index:-251659264;visibility:visible;mso-position-horizontal:left;mso-position-horizontal-relative:margin;mso-position-vertical:top;mso-position-vertical-relative:margin">
                        <v:imagedata r:id="rId8" o:title=""/>
                        <w10:wrap type="square" anchorx="margin" anchory="margin"/>
                      </v:shape>
                    </w:pict>
                  </w:r>
                </w:p>
              </w:tc>
              <w:tc>
                <w:tcPr>
                  <w:tcW w:w="2078" w:type="dxa"/>
                </w:tcPr>
                <w:p w:rsidR="000C4CD6" w:rsidRPr="00922B6D" w:rsidRDefault="000C4CD6" w:rsidP="00922B6D">
                  <w:pPr>
                    <w:pStyle w:val="NormalWhite"/>
                    <w:spacing w:after="0"/>
                  </w:pPr>
                  <w:r>
                    <w:t>07576 954 154</w:t>
                  </w:r>
                </w:p>
              </w:tc>
            </w:tr>
            <w:tr w:rsidR="000C4CD6" w:rsidRPr="00922B6D" w:rsidTr="00922B6D">
              <w:trPr>
                <w:trHeight w:val="850"/>
              </w:trPr>
              <w:tc>
                <w:tcPr>
                  <w:tcW w:w="978" w:type="dxa"/>
                </w:tcPr>
                <w:p w:rsidR="000C4CD6" w:rsidRPr="00922B6D" w:rsidRDefault="000C4CD6" w:rsidP="00922B6D">
                  <w:pPr>
                    <w:pStyle w:val="NormalWhite"/>
                    <w:spacing w:after="0"/>
                  </w:pPr>
                  <w:r>
                    <w:rPr>
                      <w:noProof/>
                      <w:lang w:eastAsia="en-GB"/>
                    </w:rPr>
                    <w:pict>
                      <v:shape id="Picture 21" o:spid="_x0000_s1030" type="#_x0000_t75" style="position:absolute;margin-left:0;margin-top:0;width:34pt;height:34pt;z-index:-251658240;visibility:visible;mso-position-horizontal:left;mso-position-horizontal-relative:margin;mso-position-vertical:top;mso-position-vertical-relative:margin">
                        <v:imagedata r:id="rId9" o:title=""/>
                        <w10:wrap type="square" anchorx="margin" anchory="margin"/>
                      </v:shape>
                    </w:pict>
                  </w:r>
                </w:p>
              </w:tc>
              <w:tc>
                <w:tcPr>
                  <w:tcW w:w="2078" w:type="dxa"/>
                </w:tcPr>
                <w:p w:rsidR="000C4CD6" w:rsidRDefault="000C4CD6" w:rsidP="00922B6D">
                  <w:pPr>
                    <w:pStyle w:val="NormalWhite"/>
                    <w:spacing w:after="0"/>
                  </w:pPr>
                  <w:smartTag w:uri="urn:schemas-microsoft-com:office:smarttags" w:element="address">
                    <w:smartTag w:uri="urn:schemas-microsoft-com:office:smarttags" w:element="Street">
                      <w:r>
                        <w:t>152 Leicester Street</w:t>
                      </w:r>
                    </w:smartTag>
                  </w:smartTag>
                </w:p>
                <w:p w:rsidR="000C4CD6" w:rsidRDefault="000C4CD6" w:rsidP="00922B6D">
                  <w:pPr>
                    <w:pStyle w:val="NormalWhite"/>
                    <w:spacing w:after="0"/>
                  </w:pPr>
                  <w:smartTag w:uri="urn:schemas-microsoft-com:office:smarttags" w:element="place">
                    <w:r>
                      <w:t>Wolverhampton</w:t>
                    </w:r>
                  </w:smartTag>
                </w:p>
                <w:p w:rsidR="000C4CD6" w:rsidRPr="00922B6D" w:rsidRDefault="000C4CD6" w:rsidP="00922B6D">
                  <w:pPr>
                    <w:pStyle w:val="NormalWhite"/>
                    <w:spacing w:after="0"/>
                  </w:pPr>
                  <w:r>
                    <w:t>WV6 0PP</w:t>
                  </w:r>
                </w:p>
              </w:tc>
            </w:tr>
          </w:tbl>
          <w:p w:rsidR="000C4CD6" w:rsidRPr="00922B6D" w:rsidRDefault="000C4CD6" w:rsidP="006B08C3">
            <w:r>
              <w:rPr>
                <w:noProof/>
                <w:lang w:eastAsia="en-GB"/>
              </w:rPr>
              <w:pict>
                <v:line id="Straight Connector 16" o:spid="_x0000_s1031" style="position:absolute;z-index:251656192;visibility:visible;mso-position-horizontal-relative:text;mso-position-vertical-relative:text" from="-.25pt,16pt" to="153.95pt,16pt" strokecolor="white" strokeweight="1.5pt">
                  <v:stroke joinstyle="miter"/>
                </v:line>
              </w:pict>
            </w:r>
          </w:p>
          <w:p w:rsidR="000C4CD6" w:rsidRPr="00922B6D" w:rsidRDefault="000C4CD6" w:rsidP="006B08C3"/>
          <w:p w:rsidR="000C4CD6" w:rsidRPr="00922B6D" w:rsidRDefault="000C4CD6" w:rsidP="006B08C3">
            <w:pPr>
              <w:pStyle w:val="Heading2"/>
            </w:pPr>
            <w:r w:rsidRPr="00922B6D">
              <w:t>Personal profile</w:t>
            </w:r>
          </w:p>
          <w:p w:rsidR="000C4CD6" w:rsidRPr="00922B6D" w:rsidRDefault="000C4CD6" w:rsidP="006B08C3">
            <w:pPr>
              <w:pStyle w:val="NormalWhite"/>
            </w:pPr>
            <w:r>
              <w:t>With three years experience in driving Class 1&amp;2 vehicles, I am well versed at executing deliveries to customers in a precise and prompt manner. Exemplary driving record with clean driving licence and all up to date CPC qualifications.</w:t>
            </w:r>
          </w:p>
        </w:tc>
        <w:tc>
          <w:tcPr>
            <w:tcW w:w="6777" w:type="dxa"/>
          </w:tcPr>
          <w:p w:rsidR="000C4CD6" w:rsidRPr="00922B6D" w:rsidRDefault="000C4CD6" w:rsidP="00C348EB">
            <w:pPr>
              <w:pStyle w:val="Heading3"/>
            </w:pPr>
            <w:r w:rsidRPr="00922B6D">
              <w:t>Employment history</w:t>
            </w:r>
          </w:p>
          <w:p w:rsidR="000C4CD6" w:rsidRDefault="000C4CD6" w:rsidP="0016676C">
            <w:pPr>
              <w:pStyle w:val="ListBullet2"/>
              <w:numPr>
                <w:ilvl w:val="0"/>
                <w:numId w:val="17"/>
              </w:numPr>
              <w:ind w:left="1156"/>
            </w:pPr>
            <w:r>
              <w:t>FA Gills Wolverhampton March 2020 – present</w:t>
            </w:r>
          </w:p>
          <w:p w:rsidR="000C4CD6" w:rsidRDefault="000C4CD6" w:rsidP="00503E3F">
            <w:pPr>
              <w:pStyle w:val="ListBullet2"/>
              <w:numPr>
                <w:ilvl w:val="0"/>
                <w:numId w:val="0"/>
              </w:numPr>
              <w:ind w:left="816"/>
            </w:pPr>
            <w:r>
              <w:t>Class 1&amp;2 HGV driver</w:t>
            </w:r>
          </w:p>
          <w:p w:rsidR="000C4CD6" w:rsidRPr="00922B6D" w:rsidRDefault="000C4CD6" w:rsidP="00503E3F">
            <w:pPr>
              <w:pStyle w:val="ListBullet2"/>
              <w:numPr>
                <w:ilvl w:val="0"/>
                <w:numId w:val="0"/>
              </w:numPr>
              <w:ind w:left="816"/>
            </w:pPr>
            <w:r>
              <w:t>Ensuring successful and timely delivery of all customer good within their allocated time frames, maintaining the vehicle and executing high standards of vehicle and personal appearance at all time.</w:t>
            </w:r>
          </w:p>
          <w:p w:rsidR="000C4CD6" w:rsidRPr="00922B6D" w:rsidRDefault="000C4CD6" w:rsidP="00922B6D">
            <w:pPr>
              <w:pStyle w:val="ListBullet2"/>
              <w:numPr>
                <w:ilvl w:val="0"/>
                <w:numId w:val="0"/>
              </w:numPr>
              <w:rPr>
                <w:b/>
                <w:i/>
              </w:rPr>
            </w:pPr>
          </w:p>
          <w:p w:rsidR="000C4CD6" w:rsidRPr="00BD0B46" w:rsidRDefault="000C4CD6" w:rsidP="00503E3F">
            <w:pPr>
              <w:pStyle w:val="ListBullet2"/>
              <w:numPr>
                <w:ilvl w:val="0"/>
                <w:numId w:val="22"/>
              </w:numPr>
              <w:rPr>
                <w:rFonts w:ascii="Georgia" w:hAnsi="Georgia" w:cs="Georgia"/>
              </w:rPr>
            </w:pPr>
            <w:r>
              <w:t xml:space="preserve">CULINA Group </w:t>
            </w:r>
            <w:smartTag w:uri="urn:schemas-microsoft-com:office:smarttags" w:element="place">
              <w:r>
                <w:t>Telford</w:t>
              </w:r>
            </w:smartTag>
            <w:r>
              <w:t xml:space="preserve"> CML  October 2019- March 2020</w:t>
            </w:r>
          </w:p>
          <w:p w:rsidR="000C4CD6" w:rsidRDefault="000C4CD6" w:rsidP="00503E3F">
            <w:pPr>
              <w:pStyle w:val="ListBullet2"/>
              <w:numPr>
                <w:ilvl w:val="0"/>
                <w:numId w:val="0"/>
              </w:numPr>
              <w:ind w:left="816"/>
            </w:pPr>
            <w:r>
              <w:t>Class 1 HGV driver</w:t>
            </w:r>
          </w:p>
          <w:p w:rsidR="000C4CD6" w:rsidRDefault="000C4CD6" w:rsidP="00503E3F">
            <w:pPr>
              <w:pStyle w:val="ListBullet2"/>
              <w:numPr>
                <w:ilvl w:val="0"/>
                <w:numId w:val="0"/>
              </w:numPr>
              <w:ind w:left="816"/>
            </w:pPr>
            <w:r>
              <w:t>Delivering a wide range of products to the customers within a working day. Remaining calm when working under pressure to deliver goods within a specified time frame. Ensuring personal safety and the safety of fellow drivers and pedestrians.</w:t>
            </w:r>
          </w:p>
          <w:p w:rsidR="000C4CD6" w:rsidRDefault="000C4CD6" w:rsidP="00503E3F">
            <w:pPr>
              <w:pStyle w:val="ListBullet2"/>
              <w:numPr>
                <w:ilvl w:val="0"/>
                <w:numId w:val="0"/>
              </w:numPr>
              <w:ind w:left="816"/>
            </w:pPr>
          </w:p>
          <w:p w:rsidR="000C4CD6" w:rsidRDefault="000C4CD6" w:rsidP="00503E3F">
            <w:pPr>
              <w:pStyle w:val="ListBullet2"/>
              <w:numPr>
                <w:ilvl w:val="0"/>
                <w:numId w:val="22"/>
              </w:numPr>
            </w:pPr>
            <w:r>
              <w:t>AMAZON Rugeley  October 2015-March 2019</w:t>
            </w:r>
          </w:p>
          <w:p w:rsidR="000C4CD6" w:rsidRDefault="000C4CD6" w:rsidP="00BD0B46">
            <w:pPr>
              <w:pStyle w:val="ListBullet2"/>
              <w:numPr>
                <w:ilvl w:val="0"/>
                <w:numId w:val="0"/>
              </w:numPr>
              <w:ind w:left="720"/>
            </w:pPr>
            <w:r>
              <w:t>Team leader</w:t>
            </w:r>
          </w:p>
          <w:p w:rsidR="000C4CD6" w:rsidRDefault="000C4CD6" w:rsidP="00BD0B46">
            <w:pPr>
              <w:pStyle w:val="ListBullet2"/>
              <w:numPr>
                <w:ilvl w:val="0"/>
                <w:numId w:val="0"/>
              </w:numPr>
              <w:ind w:left="720"/>
            </w:pPr>
            <w:r>
              <w:t xml:space="preserve">Ensuring all deliveries are made in time. Distribute the workers on their working post. </w:t>
            </w:r>
          </w:p>
          <w:p w:rsidR="000C4CD6" w:rsidRPr="00503E3F" w:rsidRDefault="000C4CD6" w:rsidP="00503E3F">
            <w:pPr>
              <w:pStyle w:val="ListBullet2"/>
              <w:numPr>
                <w:ilvl w:val="0"/>
                <w:numId w:val="0"/>
              </w:numPr>
              <w:ind w:left="816"/>
            </w:pPr>
          </w:p>
          <w:p w:rsidR="000C4CD6" w:rsidRPr="00922B6D" w:rsidRDefault="000C4CD6" w:rsidP="00C348EB">
            <w:pPr>
              <w:pStyle w:val="Heading3"/>
            </w:pPr>
            <w:r w:rsidRPr="00922B6D">
              <w:t>Education</w:t>
            </w:r>
          </w:p>
          <w:p w:rsidR="000C4CD6" w:rsidRPr="00922B6D" w:rsidRDefault="000C4CD6" w:rsidP="0016676C">
            <w:pPr>
              <w:pStyle w:val="ListBullet2"/>
              <w:numPr>
                <w:ilvl w:val="0"/>
                <w:numId w:val="17"/>
              </w:numPr>
              <w:ind w:left="1156"/>
            </w:pPr>
            <w:smartTag w:uri="urn:schemas-microsoft-com:office:smarttags" w:element="place">
              <w:smartTag w:uri="urn:schemas-microsoft-com:office:smarttags" w:element="PlaceType">
                <w:r>
                  <w:t>University</w:t>
                </w:r>
              </w:smartTag>
              <w:r>
                <w:t xml:space="preserve"> of </w:t>
              </w:r>
              <w:smartTag w:uri="urn:schemas-microsoft-com:office:smarttags" w:element="PlaceName">
                <w:r>
                  <w:t>West London</w:t>
                </w:r>
              </w:smartTag>
            </w:smartTag>
            <w:r>
              <w:t xml:space="preserve"> January 2019-January 2023</w:t>
            </w:r>
          </w:p>
          <w:p w:rsidR="000C4CD6" w:rsidRPr="00922B6D" w:rsidRDefault="000C4CD6" w:rsidP="0017436C">
            <w:r>
              <w:t xml:space="preserve">               Business Management degree</w:t>
            </w:r>
          </w:p>
          <w:p w:rsidR="000C4CD6" w:rsidRPr="00922B6D" w:rsidRDefault="000C4CD6" w:rsidP="007E303C">
            <w:pPr>
              <w:pStyle w:val="Heading3"/>
            </w:pPr>
            <w:r w:rsidRPr="00922B6D">
              <w:t>Skills</w:t>
            </w:r>
          </w:p>
          <w:p w:rsidR="000C4CD6" w:rsidRPr="00922B6D" w:rsidRDefault="000C4CD6" w:rsidP="00922B6D">
            <w:pPr>
              <w:pStyle w:val="ListBullet2"/>
              <w:numPr>
                <w:ilvl w:val="0"/>
                <w:numId w:val="0"/>
              </w:numPr>
            </w:pPr>
            <w:r w:rsidRPr="00922B6D">
              <w:rPr>
                <w:b/>
                <w:i/>
              </w:rPr>
              <w:t>Example</w:t>
            </w:r>
            <w:r w:rsidRPr="00922B6D">
              <w:t>:</w:t>
            </w:r>
          </w:p>
          <w:p w:rsidR="000C4CD6" w:rsidRPr="00922B6D" w:rsidRDefault="000C4CD6" w:rsidP="0017436C">
            <w:pPr>
              <w:pStyle w:val="ListBullet"/>
              <w:numPr>
                <w:ilvl w:val="0"/>
                <w:numId w:val="18"/>
              </w:numPr>
              <w:ind w:left="357" w:hanging="357"/>
            </w:pPr>
            <w:r w:rsidRPr="00922B6D">
              <w:t>Working i</w:t>
            </w:r>
            <w:r>
              <w:t>n a team – ‘Working in the big team at Amazon</w:t>
            </w:r>
            <w:r w:rsidRPr="00922B6D">
              <w:t xml:space="preserve"> has helped me to become a better team player. I have learned how it’s important for everyone to pull their weight and help each other when it’s busy or someone is new.’</w:t>
            </w:r>
          </w:p>
          <w:p w:rsidR="000C4CD6" w:rsidRPr="00922B6D" w:rsidRDefault="000C4CD6" w:rsidP="0017436C">
            <w:pPr>
              <w:pStyle w:val="ListBullet"/>
              <w:numPr>
                <w:ilvl w:val="0"/>
                <w:numId w:val="18"/>
              </w:numPr>
              <w:ind w:left="357" w:hanging="357"/>
            </w:pPr>
            <w:r w:rsidRPr="00922B6D">
              <w:t>Communication skills – ‘I have learned to listen carefully to in</w:t>
            </w:r>
            <w:r>
              <w:t xml:space="preserve">structions.I am  </w:t>
            </w:r>
            <w:r w:rsidRPr="00BD0B46">
              <w:rPr>
                <w:lang w:val="ro-RO"/>
              </w:rPr>
              <w:t>Organized,</w:t>
            </w:r>
            <w:r>
              <w:rPr>
                <w:lang w:val="ro-RO"/>
              </w:rPr>
              <w:t xml:space="preserve"> able to prioritize</w:t>
            </w:r>
            <w:r w:rsidRPr="00BD0B46">
              <w:rPr>
                <w:lang w:val="ro-RO"/>
              </w:rPr>
              <w:t>, motivation, creative spirit, excellent communication skills. Very good sense of observation and attention to detail increased. The ability to detect errors and find solutions for them. Availability in overtime</w:t>
            </w:r>
          </w:p>
          <w:p w:rsidR="000C4CD6" w:rsidRPr="00922B6D" w:rsidRDefault="000C4CD6" w:rsidP="0017436C"/>
          <w:p w:rsidR="000C4CD6" w:rsidRPr="00922B6D" w:rsidRDefault="000C4CD6" w:rsidP="00C348EB">
            <w:pPr>
              <w:pStyle w:val="Heading3"/>
            </w:pPr>
            <w:r w:rsidRPr="00922B6D">
              <w:t>References</w:t>
            </w:r>
          </w:p>
          <w:p w:rsidR="000C4CD6" w:rsidRPr="00922B6D" w:rsidRDefault="000C4CD6" w:rsidP="00BD0B46">
            <w:pPr>
              <w:pStyle w:val="ListBullet"/>
              <w:numPr>
                <w:ilvl w:val="0"/>
                <w:numId w:val="18"/>
              </w:numPr>
              <w:ind w:left="357" w:hanging="357"/>
            </w:pPr>
            <w:r>
              <w:t>Available on request</w:t>
            </w:r>
          </w:p>
        </w:tc>
      </w:tr>
    </w:tbl>
    <w:p w:rsidR="000C4CD6" w:rsidRDefault="000C4CD6" w:rsidP="00C348EB">
      <w:pPr>
        <w:sectPr w:rsidR="000C4CD6" w:rsidSect="00C348EB">
          <w:headerReference w:type="default" r:id="rId10"/>
          <w:headerReference w:type="first" r:id="rId11"/>
          <w:pgSz w:w="11900" w:h="16840"/>
          <w:pgMar w:top="331" w:right="680" w:bottom="680" w:left="680" w:header="289" w:footer="709" w:gutter="0"/>
          <w:cols w:space="634"/>
          <w:titlePg/>
          <w:docGrid w:linePitch="360"/>
        </w:sectPr>
      </w:pPr>
    </w:p>
    <w:p w:rsidR="000C4CD6" w:rsidRPr="0004202C" w:rsidRDefault="000C4CD6" w:rsidP="00C348EB"/>
    <w:p w:rsidR="000C4CD6" w:rsidRPr="00922B6D" w:rsidRDefault="000C4CD6">
      <w:pPr>
        <w:rPr>
          <w:rFonts w:cs="Times New Roman (Body CS)"/>
          <w:b/>
          <w:color w:val="FFFFFF"/>
          <w:spacing w:val="-6"/>
          <w:sz w:val="30"/>
          <w:szCs w:val="30"/>
        </w:rPr>
      </w:pPr>
    </w:p>
    <w:sectPr w:rsidR="000C4CD6" w:rsidRPr="00922B6D" w:rsidSect="00FB3E42">
      <w:type w:val="continuous"/>
      <w:pgSz w:w="11900" w:h="16840"/>
      <w:pgMar w:top="385" w:right="680" w:bottom="680" w:left="680" w:header="385" w:footer="709" w:gutter="0"/>
      <w:cols w:num="2" w:space="63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CD6" w:rsidRDefault="000C4CD6" w:rsidP="00C348EB">
      <w:r>
        <w:separator/>
      </w:r>
    </w:p>
  </w:endnote>
  <w:endnote w:type="continuationSeparator" w:id="1">
    <w:p w:rsidR="000C4CD6" w:rsidRDefault="000C4CD6" w:rsidP="00C34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CD6" w:rsidRDefault="000C4CD6" w:rsidP="00C348EB">
      <w:r>
        <w:separator/>
      </w:r>
    </w:p>
  </w:footnote>
  <w:footnote w:type="continuationSeparator" w:id="1">
    <w:p w:rsidR="000C4CD6" w:rsidRDefault="000C4CD6" w:rsidP="00C348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CD6" w:rsidRDefault="000C4CD6" w:rsidP="00C348EB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1" o:spid="_x0000_s2049" type="#_x0000_t75" style="position:absolute;margin-left:-34pt;margin-top:.5pt;width:595.25pt;height:841.35pt;z-index:-251658240;visibility:visible;mso-position-vertical-relative:page">
          <v:imagedata r:id="rId1" o:title=""/>
          <w10:wrap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CD6" w:rsidRDefault="000C4CD6" w:rsidP="00C348EB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0" o:spid="_x0000_s2050" type="#_x0000_t75" style="position:absolute;margin-left:-34pt;margin-top:.5pt;width:595.25pt;height:841.35pt;z-index:-251659264;visibility:visible;mso-position-vertical-relative:page">
          <v:imagedata r:id="rId1" o:title=""/>
          <w10:wrap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7ECE4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3CA50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098DD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3D6CF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53EE0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054BB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438B7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77CACD8"/>
    <w:lvl w:ilvl="0">
      <w:start w:val="1"/>
      <w:numFmt w:val="bullet"/>
      <w:lvlText w:val=""/>
      <w:lvlJc w:val="left"/>
      <w:pPr>
        <w:ind w:left="737" w:hanging="340"/>
      </w:pPr>
      <w:rPr>
        <w:rFonts w:ascii="Symbol" w:hAnsi="Symbol" w:hint="default"/>
        <w:color w:val="5F6295"/>
      </w:rPr>
    </w:lvl>
  </w:abstractNum>
  <w:abstractNum w:abstractNumId="8">
    <w:nsid w:val="FFFFFF88"/>
    <w:multiLevelType w:val="singleLevel"/>
    <w:tmpl w:val="7012E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6BE9498"/>
    <w:lvl w:ilvl="0">
      <w:start w:val="1"/>
      <w:numFmt w:val="bullet"/>
      <w:lvlText w:val="o"/>
      <w:lvlJc w:val="left"/>
      <w:pPr>
        <w:ind w:left="360" w:hanging="360"/>
      </w:pPr>
      <w:rPr>
        <w:rFonts w:ascii="Arial" w:hAnsi="Arial" w:hint="default"/>
        <w:b/>
        <w:i w:val="0"/>
        <w:color w:val="5F6295"/>
        <w:sz w:val="30"/>
      </w:rPr>
    </w:lvl>
  </w:abstractNum>
  <w:abstractNum w:abstractNumId="10">
    <w:nsid w:val="0B514C8A"/>
    <w:multiLevelType w:val="hybridMultilevel"/>
    <w:tmpl w:val="350C8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7A26BE"/>
    <w:multiLevelType w:val="hybridMultilevel"/>
    <w:tmpl w:val="A3B60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7E4FDB"/>
    <w:multiLevelType w:val="hybridMultilevel"/>
    <w:tmpl w:val="BBE4C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E57DC3"/>
    <w:multiLevelType w:val="hybridMultilevel"/>
    <w:tmpl w:val="B142CD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D81007D"/>
    <w:multiLevelType w:val="multilevel"/>
    <w:tmpl w:val="E592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9"/>
  </w:num>
  <w:num w:numId="4">
    <w:abstractNumId w:val="7"/>
  </w:num>
  <w:num w:numId="5">
    <w:abstractNumId w:val="9"/>
  </w:num>
  <w:num w:numId="6">
    <w:abstractNumId w:val="7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9"/>
  </w:num>
  <w:num w:numId="19">
    <w:abstractNumId w:val="11"/>
  </w:num>
  <w:num w:numId="20">
    <w:abstractNumId w:val="12"/>
  </w:num>
  <w:num w:numId="21">
    <w:abstractNumId w:val="10"/>
  </w:num>
  <w:num w:numId="22">
    <w:abstractNumId w:val="13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2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202C"/>
    <w:rsid w:val="0004202C"/>
    <w:rsid w:val="00086EC0"/>
    <w:rsid w:val="000C4CD6"/>
    <w:rsid w:val="000D4829"/>
    <w:rsid w:val="0016676C"/>
    <w:rsid w:val="0017436C"/>
    <w:rsid w:val="001C72C3"/>
    <w:rsid w:val="00233CA4"/>
    <w:rsid w:val="00246402"/>
    <w:rsid w:val="003759D3"/>
    <w:rsid w:val="0040225A"/>
    <w:rsid w:val="0040795E"/>
    <w:rsid w:val="00466304"/>
    <w:rsid w:val="004D3B6D"/>
    <w:rsid w:val="004E7EEB"/>
    <w:rsid w:val="004F4576"/>
    <w:rsid w:val="00503E3F"/>
    <w:rsid w:val="00541689"/>
    <w:rsid w:val="00567375"/>
    <w:rsid w:val="00574756"/>
    <w:rsid w:val="005B1855"/>
    <w:rsid w:val="005D2815"/>
    <w:rsid w:val="00657A4F"/>
    <w:rsid w:val="00664F7B"/>
    <w:rsid w:val="006B08C3"/>
    <w:rsid w:val="00706FFD"/>
    <w:rsid w:val="00752F68"/>
    <w:rsid w:val="007D5F85"/>
    <w:rsid w:val="007E303C"/>
    <w:rsid w:val="008135D4"/>
    <w:rsid w:val="008A4246"/>
    <w:rsid w:val="008C74A0"/>
    <w:rsid w:val="008F2D8E"/>
    <w:rsid w:val="00922B6D"/>
    <w:rsid w:val="00934AC8"/>
    <w:rsid w:val="00AA5461"/>
    <w:rsid w:val="00AD659D"/>
    <w:rsid w:val="00BB1341"/>
    <w:rsid w:val="00BD0B46"/>
    <w:rsid w:val="00BE48F3"/>
    <w:rsid w:val="00C348EB"/>
    <w:rsid w:val="00D07E63"/>
    <w:rsid w:val="00DA6864"/>
    <w:rsid w:val="00EE2572"/>
    <w:rsid w:val="00F612DB"/>
    <w:rsid w:val="00FB3E42"/>
    <w:rsid w:val="00FD5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8EB"/>
    <w:pPr>
      <w:spacing w:after="120" w:line="280" w:lineRule="exact"/>
    </w:pPr>
    <w:rPr>
      <w:rFonts w:ascii="Arial" w:hAnsi="Arial"/>
      <w:color w:val="595A59"/>
      <w:sz w:val="20"/>
      <w:szCs w:val="24"/>
      <w:lang w:eastAsia="en-US"/>
    </w:rPr>
  </w:style>
  <w:style w:type="paragraph" w:styleId="Heading1">
    <w:name w:val="heading 1"/>
    <w:aliases w:val="Your name"/>
    <w:basedOn w:val="Normal"/>
    <w:next w:val="Normal"/>
    <w:link w:val="Heading1Char"/>
    <w:uiPriority w:val="99"/>
    <w:qFormat/>
    <w:rsid w:val="00C348EB"/>
    <w:pPr>
      <w:spacing w:after="0" w:line="900" w:lineRule="exact"/>
      <w:ind w:left="670"/>
      <w:outlineLvl w:val="0"/>
    </w:pPr>
    <w:rPr>
      <w:b/>
      <w:color w:val="5F6295"/>
      <w:sz w:val="80"/>
      <w:szCs w:val="8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D4829"/>
    <w:pPr>
      <w:spacing w:before="120"/>
      <w:outlineLvl w:val="1"/>
    </w:pPr>
    <w:rPr>
      <w:rFonts w:cs="Times New Roman (Body CS)"/>
      <w:b/>
      <w:color w:val="FFFFFF"/>
      <w:spacing w:val="-6"/>
      <w:sz w:val="30"/>
      <w:szCs w:val="30"/>
    </w:rPr>
  </w:style>
  <w:style w:type="paragraph" w:styleId="Heading3">
    <w:name w:val="heading 3"/>
    <w:basedOn w:val="BasicParagraph"/>
    <w:next w:val="Normal"/>
    <w:link w:val="Heading3Char"/>
    <w:uiPriority w:val="99"/>
    <w:qFormat/>
    <w:rsid w:val="000D4829"/>
    <w:pPr>
      <w:tabs>
        <w:tab w:val="left" w:pos="340"/>
        <w:tab w:val="left" w:pos="850"/>
        <w:tab w:val="left" w:pos="1134"/>
      </w:tabs>
      <w:spacing w:after="80"/>
      <w:outlineLvl w:val="2"/>
    </w:pPr>
    <w:rPr>
      <w:rFonts w:ascii="Arial" w:hAnsi="Arial" w:cs="Arial"/>
      <w:b/>
      <w:bCs/>
      <w:color w:val="5F6295"/>
      <w:spacing w:val="-6"/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Your name Char"/>
    <w:basedOn w:val="DefaultParagraphFont"/>
    <w:link w:val="Heading1"/>
    <w:uiPriority w:val="99"/>
    <w:locked/>
    <w:rsid w:val="00C348EB"/>
    <w:rPr>
      <w:rFonts w:ascii="Arial" w:hAnsi="Arial" w:cs="Times New Roman"/>
      <w:b/>
      <w:color w:val="5F6295"/>
      <w:sz w:val="80"/>
      <w:szCs w:val="80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D4829"/>
    <w:rPr>
      <w:rFonts w:ascii="Arial" w:hAnsi="Arial" w:cs="Times New Roman (Body CS)"/>
      <w:b/>
      <w:color w:val="FFFFFF"/>
      <w:spacing w:val="-6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D4829"/>
    <w:rPr>
      <w:rFonts w:ascii="Arial" w:hAnsi="Arial" w:cs="Arial"/>
      <w:b/>
      <w:bCs/>
      <w:color w:val="5F6295"/>
      <w:spacing w:val="-6"/>
      <w:sz w:val="30"/>
      <w:szCs w:val="30"/>
    </w:rPr>
  </w:style>
  <w:style w:type="paragraph" w:styleId="Header">
    <w:name w:val="header"/>
    <w:basedOn w:val="Normal"/>
    <w:link w:val="HeaderChar"/>
    <w:uiPriority w:val="99"/>
    <w:rsid w:val="000420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4202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420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4202C"/>
    <w:rPr>
      <w:rFonts w:cs="Times New Roman"/>
    </w:rPr>
  </w:style>
  <w:style w:type="table" w:styleId="TableGrid">
    <w:name w:val="Table Grid"/>
    <w:basedOn w:val="TableNormal"/>
    <w:uiPriority w:val="99"/>
    <w:rsid w:val="00FB3E4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FB3E4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Bullet">
    <w:name w:val="List Bullet"/>
    <w:basedOn w:val="Normal"/>
    <w:uiPriority w:val="99"/>
    <w:rsid w:val="00C348EB"/>
    <w:pPr>
      <w:numPr>
        <w:numId w:val="12"/>
      </w:numPr>
      <w:tabs>
        <w:tab w:val="clear" w:pos="643"/>
        <w:tab w:val="num" w:pos="1492"/>
      </w:tabs>
      <w:ind w:left="357" w:hanging="357"/>
    </w:pPr>
    <w:rPr>
      <w:szCs w:val="20"/>
    </w:rPr>
  </w:style>
  <w:style w:type="paragraph" w:styleId="ListBullet2">
    <w:name w:val="List Bullet 2"/>
    <w:basedOn w:val="Normal"/>
    <w:uiPriority w:val="99"/>
    <w:rsid w:val="00C348EB"/>
    <w:pPr>
      <w:numPr>
        <w:numId w:val="11"/>
      </w:numPr>
      <w:tabs>
        <w:tab w:val="clear" w:pos="926"/>
      </w:tabs>
      <w:ind w:left="1156" w:hanging="340"/>
    </w:pPr>
  </w:style>
  <w:style w:type="paragraph" w:customStyle="1" w:styleId="Yourcurrentjobrole">
    <w:name w:val="Your current job role"/>
    <w:basedOn w:val="Normal"/>
    <w:uiPriority w:val="99"/>
    <w:rsid w:val="00C348EB"/>
    <w:pPr>
      <w:spacing w:before="120" w:line="440" w:lineRule="exact"/>
      <w:ind w:left="670"/>
    </w:pPr>
    <w:rPr>
      <w:color w:val="5F6295"/>
      <w:sz w:val="30"/>
      <w:szCs w:val="30"/>
    </w:rPr>
  </w:style>
  <w:style w:type="paragraph" w:customStyle="1" w:styleId="NormalWhite">
    <w:name w:val="Normal White"/>
    <w:basedOn w:val="Normal"/>
    <w:uiPriority w:val="99"/>
    <w:rsid w:val="00C348EB"/>
    <w:rPr>
      <w:color w:val="FFFFFF"/>
    </w:rPr>
  </w:style>
  <w:style w:type="character" w:styleId="Hyperlink">
    <w:name w:val="Hyperlink"/>
    <w:basedOn w:val="DefaultParagraphFont"/>
    <w:uiPriority w:val="99"/>
    <w:rsid w:val="00657A4F"/>
    <w:rPr>
      <w:rFonts w:ascii="Arial" w:hAnsi="Arial" w:cs="Times New Roman"/>
      <w:color w:val="auto"/>
      <w:u w:val="none"/>
    </w:rPr>
  </w:style>
  <w:style w:type="character" w:customStyle="1" w:styleId="UnresolvedMention">
    <w:name w:val="Unresolved Mention"/>
    <w:basedOn w:val="DefaultParagraphFont"/>
    <w:uiPriority w:val="99"/>
    <w:semiHidden/>
    <w:rsid w:val="00657A4F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16676C"/>
    <w:pPr>
      <w:spacing w:after="0" w:line="240" w:lineRule="auto"/>
      <w:ind w:left="720"/>
      <w:contextualSpacing/>
    </w:pPr>
    <w:rPr>
      <w:rFonts w:ascii="Calibri" w:eastAsia="Times New Roman" w:hAnsi="Calibri"/>
      <w:color w:val="auto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276</Words>
  <Characters>1578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Mihai-Cosmin     Fotea</dc:title>
  <dc:subject/>
  <dc:creator>James Wilson</dc:creator>
  <cp:keywords/>
  <dc:description/>
  <cp:lastModifiedBy>Cosmin Fotea</cp:lastModifiedBy>
  <cp:revision>2</cp:revision>
  <cp:lastPrinted>2023-01-10T11:28:00Z</cp:lastPrinted>
  <dcterms:created xsi:type="dcterms:W3CDTF">2023-01-10T11:28:00Z</dcterms:created>
  <dcterms:modified xsi:type="dcterms:W3CDTF">2023-01-10T11:28:00Z</dcterms:modified>
</cp:coreProperties>
</file>