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108A781A" w14:textId="77777777" w:rsidTr="00007728">
        <w:trPr>
          <w:trHeight w:hRule="exact" w:val="1800"/>
        </w:trPr>
        <w:tc>
          <w:tcPr>
            <w:tcW w:w="9360" w:type="dxa"/>
            <w:tcMar>
              <w:top w:w="0" w:type="dxa"/>
              <w:bottom w:w="0" w:type="dxa"/>
            </w:tcMar>
          </w:tcPr>
          <w:p w14:paraId="7FDF71D3" w14:textId="37DF32B8" w:rsidR="00692703" w:rsidRPr="00CF1A49" w:rsidRDefault="00C4636B" w:rsidP="00913946">
            <w:pPr>
              <w:pStyle w:val="Title"/>
            </w:pPr>
            <w:r>
              <w:t>Michael</w:t>
            </w:r>
            <w:r w:rsidR="00692703" w:rsidRPr="00CF1A49">
              <w:t xml:space="preserve"> </w:t>
            </w:r>
            <w:r>
              <w:rPr>
                <w:rStyle w:val="IntenseEmphasis"/>
              </w:rPr>
              <w:t>Ainsworth-bartram</w:t>
            </w:r>
          </w:p>
          <w:p w14:paraId="3A1EA569" w14:textId="7D2616D7" w:rsidR="00692703" w:rsidRPr="00CF1A49" w:rsidRDefault="00C4636B" w:rsidP="00913946">
            <w:pPr>
              <w:pStyle w:val="ContactInfo"/>
              <w:contextualSpacing w:val="0"/>
            </w:pPr>
            <w:r>
              <w:t>Chaddesden, Derby DE216DF . 07976930937 . bartmi1017@googlemail.com</w:t>
            </w:r>
          </w:p>
          <w:p w14:paraId="44BC8D6D" w14:textId="77777777" w:rsidR="00692703" w:rsidRPr="00CF1A49" w:rsidRDefault="00000000" w:rsidP="00913946">
            <w:pPr>
              <w:pStyle w:val="ContactInfoEmphasis"/>
              <w:contextualSpacing w:val="0"/>
            </w:pPr>
            <w:sdt>
              <w:sdtPr>
                <w:alias w:val="Enter email:"/>
                <w:tag w:val="Enter email:"/>
                <w:id w:val="1154873695"/>
                <w:placeholder>
                  <w:docPart w:val="91C51FDCB1F540258E745DABF9F5F427"/>
                </w:placeholder>
                <w:temporary/>
                <w:showingPlcHdr/>
                <w15:appearance w15:val="hidden"/>
              </w:sdtPr>
              <w:sdtContent>
                <w:r w:rsidR="00C57FC6" w:rsidRPr="00CF1A49">
                  <w:t>Email</w:t>
                </w:r>
              </w:sdtContent>
            </w:sdt>
            <w:r w:rsidR="00692703" w:rsidRPr="00CF1A49">
              <w:t xml:space="preserve"> </w:t>
            </w:r>
            <w:sdt>
              <w:sdtPr>
                <w:alias w:val="Divider dot:"/>
                <w:tag w:val="Divider dot:"/>
                <w:id w:val="2000459528"/>
                <w:placeholder>
                  <w:docPart w:val="05C489EECAEE4F069FA1F5759C9DA126"/>
                </w:placeholder>
                <w:temporary/>
                <w:showingPlcHdr/>
                <w15:appearance w15:val="hidden"/>
              </w:sdtPr>
              <w:sdtContent>
                <w:r w:rsidR="00692703" w:rsidRPr="00CF1A49">
                  <w:t>·</w:t>
                </w:r>
              </w:sdtContent>
            </w:sdt>
            <w:r w:rsidR="00692703" w:rsidRPr="00CF1A49">
              <w:t xml:space="preserve"> </w:t>
            </w:r>
            <w:sdt>
              <w:sdtPr>
                <w:alias w:val="Enter LinkedIn profile:"/>
                <w:tag w:val="Enter LinkedIn profile:"/>
                <w:id w:val="-1332902444"/>
                <w:placeholder>
                  <w:docPart w:val="DE229BC967FA4D1985B489F7CEED86E8"/>
                </w:placeholder>
                <w:temporary/>
                <w:showingPlcHdr/>
                <w15:appearance w15:val="hidden"/>
              </w:sdtPr>
              <w:sdtContent>
                <w:r w:rsidR="00C57FC6" w:rsidRPr="00CF1A49">
                  <w:t>LinkedIn Profile</w:t>
                </w:r>
              </w:sdtContent>
            </w:sdt>
            <w:r w:rsidR="00692703" w:rsidRPr="00CF1A49">
              <w:t xml:space="preserve"> </w:t>
            </w:r>
            <w:sdt>
              <w:sdtPr>
                <w:alias w:val="Divider dot:"/>
                <w:tag w:val="Divider dot:"/>
                <w:id w:val="759871761"/>
                <w:placeholder>
                  <w:docPart w:val="92A196A103C04524AC2749DB37DA08D1"/>
                </w:placeholder>
                <w:temporary/>
                <w:showingPlcHdr/>
                <w15:appearance w15:val="hidden"/>
              </w:sdtPr>
              <w:sdtContent>
                <w:r w:rsidR="00692703" w:rsidRPr="00CF1A49">
                  <w:t>·</w:t>
                </w:r>
              </w:sdtContent>
            </w:sdt>
            <w:r w:rsidR="00692703" w:rsidRPr="00CF1A49">
              <w:t xml:space="preserve"> </w:t>
            </w:r>
            <w:sdt>
              <w:sdtPr>
                <w:alias w:val="Enter Twitter/blog/portfolio:"/>
                <w:tag w:val="Enter Twitter/blog/portfolio:"/>
                <w:id w:val="-219367353"/>
                <w:placeholder>
                  <w:docPart w:val="63D00C81891F4D14A8EF4C427B0B5ABA"/>
                </w:placeholder>
                <w:temporary/>
                <w:showingPlcHdr/>
                <w15:appearance w15:val="hidden"/>
              </w:sdtPr>
              <w:sdtContent>
                <w:r w:rsidR="00C57FC6" w:rsidRPr="00CF1A49">
                  <w:t>Twitter/Blog/Portfolio</w:t>
                </w:r>
              </w:sdtContent>
            </w:sdt>
          </w:p>
        </w:tc>
      </w:tr>
      <w:tr w:rsidR="009571D8" w:rsidRPr="00CF1A49" w14:paraId="24A7AFF6" w14:textId="77777777" w:rsidTr="00692703">
        <w:tc>
          <w:tcPr>
            <w:tcW w:w="9360" w:type="dxa"/>
            <w:tcMar>
              <w:top w:w="432" w:type="dxa"/>
            </w:tcMar>
          </w:tcPr>
          <w:p w14:paraId="2B2E2755" w14:textId="081C210C" w:rsidR="001755A8" w:rsidRPr="00CF1A49" w:rsidRDefault="00C4636B" w:rsidP="00913946">
            <w:pPr>
              <w:contextualSpacing w:val="0"/>
            </w:pPr>
            <w:r w:rsidRPr="00C4636B">
              <w:t xml:space="preserve">I am self-motivated, organized, and capable of working under pressure. I have a clear, logical mind with a practical approach to problem solving and a drive to see things through to completion. I enjoy working on my own initiative or in a team. In short, I am </w:t>
            </w:r>
            <w:r w:rsidR="00BD633F" w:rsidRPr="00C4636B">
              <w:t>dependable</w:t>
            </w:r>
            <w:r w:rsidRPr="00C4636B">
              <w:t>, trustworthy, hardworking, and eager to learn</w:t>
            </w:r>
            <w:r w:rsidR="00CA2633">
              <w:t xml:space="preserve"> any new skill.</w:t>
            </w:r>
          </w:p>
        </w:tc>
      </w:tr>
    </w:tbl>
    <w:p w14:paraId="5016402A" w14:textId="77777777" w:rsidR="004E01EB" w:rsidRPr="00CF1A49" w:rsidRDefault="00000000" w:rsidP="004E01EB">
      <w:pPr>
        <w:pStyle w:val="Heading1"/>
      </w:pPr>
      <w:sdt>
        <w:sdtPr>
          <w:alias w:val="Experience:"/>
          <w:tag w:val="Experience:"/>
          <w:id w:val="-1983300934"/>
          <w:placeholder>
            <w:docPart w:val="52D3320497524C988305BAEDE660EC79"/>
          </w:placeholder>
          <w:temporary/>
          <w:showingPlcHdr/>
          <w15:appearance w15:val="hidden"/>
        </w:sdt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14:paraId="5B5186FC" w14:textId="77777777" w:rsidTr="001565F5">
        <w:tc>
          <w:tcPr>
            <w:tcW w:w="9290" w:type="dxa"/>
          </w:tcPr>
          <w:p w14:paraId="00A87642" w14:textId="1BFC12E1" w:rsidR="001D0BF1" w:rsidRPr="00CF1A49" w:rsidRDefault="009B5526" w:rsidP="001D0BF1">
            <w:pPr>
              <w:pStyle w:val="Heading3"/>
              <w:contextualSpacing w:val="0"/>
              <w:outlineLvl w:val="2"/>
            </w:pPr>
            <w:r>
              <w:t>August</w:t>
            </w:r>
            <w:r w:rsidR="00C4636B">
              <w:t xml:space="preserve"> 2015</w:t>
            </w:r>
            <w:r w:rsidR="001D0BF1" w:rsidRPr="00CF1A49">
              <w:t xml:space="preserve"> – </w:t>
            </w:r>
            <w:r w:rsidR="00C4636B">
              <w:t xml:space="preserve">Present </w:t>
            </w:r>
          </w:p>
          <w:p w14:paraId="59CD8423" w14:textId="755F2FBC" w:rsidR="001D0BF1" w:rsidRPr="00CF1A49" w:rsidRDefault="00C4636B" w:rsidP="001D0BF1">
            <w:pPr>
              <w:pStyle w:val="Heading2"/>
              <w:contextualSpacing w:val="0"/>
              <w:outlineLvl w:val="1"/>
            </w:pPr>
            <w:r>
              <w:t>Class 1 HGV Driver</w:t>
            </w:r>
            <w:r w:rsidR="001D0BF1" w:rsidRPr="00CF1A49">
              <w:t xml:space="preserve">, </w:t>
            </w:r>
            <w:r>
              <w:rPr>
                <w:rStyle w:val="SubtleReference"/>
              </w:rPr>
              <w:t>Workchain</w:t>
            </w:r>
          </w:p>
          <w:p w14:paraId="3C531B77" w14:textId="70FA92D9" w:rsidR="001E3120" w:rsidRPr="00CF1A49" w:rsidRDefault="00C4636B" w:rsidP="001D0BF1">
            <w:pPr>
              <w:contextualSpacing w:val="0"/>
            </w:pPr>
            <w:r>
              <w:t>I work across multiple sites for several companies including Toyota, covering leave and sudden increase in workloads. I have experience with curtain siders, fridge wagons, flatbeds with ratchets, tankers, trunk runs, shunting and multi-drops.</w:t>
            </w:r>
          </w:p>
        </w:tc>
      </w:tr>
      <w:tr w:rsidR="00F61DF9" w:rsidRPr="00CF1A49" w14:paraId="0799964F" w14:textId="77777777" w:rsidTr="001565F5">
        <w:tc>
          <w:tcPr>
            <w:tcW w:w="9290" w:type="dxa"/>
            <w:tcMar>
              <w:top w:w="216" w:type="dxa"/>
            </w:tcMar>
          </w:tcPr>
          <w:p w14:paraId="61B45AD2" w14:textId="210B052A" w:rsidR="00F61DF9" w:rsidRPr="00CF1A49" w:rsidRDefault="00C4636B" w:rsidP="00F61DF9">
            <w:pPr>
              <w:pStyle w:val="Heading3"/>
              <w:contextualSpacing w:val="0"/>
              <w:outlineLvl w:val="2"/>
            </w:pPr>
            <w:r>
              <w:t>May 2018</w:t>
            </w:r>
            <w:r w:rsidR="00F61DF9" w:rsidRPr="00CF1A49">
              <w:t xml:space="preserve"> – </w:t>
            </w:r>
            <w:r>
              <w:t>October 2022 (Seasonal)</w:t>
            </w:r>
          </w:p>
          <w:p w14:paraId="5F0D0BFE" w14:textId="567026A6" w:rsidR="00F61DF9" w:rsidRPr="00CF1A49" w:rsidRDefault="00C4636B" w:rsidP="00F61DF9">
            <w:pPr>
              <w:pStyle w:val="Heading2"/>
              <w:contextualSpacing w:val="0"/>
              <w:outlineLvl w:val="1"/>
            </w:pPr>
            <w:r>
              <w:t>Delivery Driver and Maintenance</w:t>
            </w:r>
            <w:r w:rsidR="00F61DF9" w:rsidRPr="00CF1A49">
              <w:t xml:space="preserve">, </w:t>
            </w:r>
            <w:r>
              <w:rPr>
                <w:rStyle w:val="SubtleReference"/>
              </w:rPr>
              <w:t>Kniftons</w:t>
            </w:r>
            <w:r w:rsidR="009B5526">
              <w:rPr>
                <w:rStyle w:val="SubtleReference"/>
              </w:rPr>
              <w:t xml:space="preserve"> Mobile Toilets</w:t>
            </w:r>
          </w:p>
          <w:p w14:paraId="12920A16" w14:textId="1FDACEFE" w:rsidR="00BD633F" w:rsidRPr="001565F5" w:rsidRDefault="00C4636B" w:rsidP="00F61DF9">
            <w:r>
              <w:t xml:space="preserve">We use multiple types of vehicles to deliver bespoke mobile showers and toilets to events such as wedding and music festivals. We have also delivered to building sites and for large companies such as Tesco’s and </w:t>
            </w:r>
            <w:r w:rsidR="009B5526">
              <w:t xml:space="preserve">Hillhead Exhibition. I also to maintenance and repairs to the facilities we rent </w:t>
            </w:r>
            <w:r w:rsidR="00BD633F">
              <w:t>out and</w:t>
            </w:r>
            <w:r w:rsidR="009B5526">
              <w:t xml:space="preserve"> help build new trailers ready for the following year.</w:t>
            </w:r>
          </w:p>
        </w:tc>
      </w:tr>
      <w:tr w:rsidR="001565F5" w:rsidRPr="00CF1A49" w14:paraId="0807E0C2" w14:textId="77777777" w:rsidTr="001565F5">
        <w:tc>
          <w:tcPr>
            <w:tcW w:w="9290" w:type="dxa"/>
            <w:tcMar>
              <w:top w:w="216" w:type="dxa"/>
            </w:tcMar>
          </w:tcPr>
          <w:p w14:paraId="023F7031" w14:textId="44BBFFCC" w:rsidR="001565F5" w:rsidRPr="00CF1A49" w:rsidRDefault="00A569F2" w:rsidP="001565F5">
            <w:pPr>
              <w:pStyle w:val="Heading3"/>
              <w:contextualSpacing w:val="0"/>
              <w:outlineLvl w:val="2"/>
            </w:pPr>
            <w:r>
              <w:t>August 201</w:t>
            </w:r>
            <w:r w:rsidR="00FA13B5">
              <w:t>0</w:t>
            </w:r>
            <w:r w:rsidR="001565F5" w:rsidRPr="00CF1A49">
              <w:t xml:space="preserve"> – </w:t>
            </w:r>
            <w:r>
              <w:t>Present Day</w:t>
            </w:r>
          </w:p>
          <w:p w14:paraId="56BFB116" w14:textId="00276298" w:rsidR="001565F5" w:rsidRPr="00CF1A49" w:rsidRDefault="00FA13B5" w:rsidP="001565F5">
            <w:pPr>
              <w:pStyle w:val="Heading2"/>
              <w:contextualSpacing w:val="0"/>
              <w:outlineLvl w:val="1"/>
            </w:pPr>
            <w:r>
              <w:t>Multiple Staff Positions</w:t>
            </w:r>
            <w:r w:rsidR="001565F5" w:rsidRPr="00CF1A49">
              <w:t xml:space="preserve">, </w:t>
            </w:r>
            <w:r>
              <w:rPr>
                <w:rStyle w:val="SubtleReference"/>
              </w:rPr>
              <w:t>Lorien Trust</w:t>
            </w:r>
            <w:r w:rsidR="00393EC4">
              <w:rPr>
                <w:rStyle w:val="SubtleReference"/>
              </w:rPr>
              <w:t xml:space="preserve"> (volunteer)</w:t>
            </w:r>
          </w:p>
          <w:p w14:paraId="12F9760F" w14:textId="5AB360F1" w:rsidR="001565F5" w:rsidRDefault="00FA13B5" w:rsidP="001565F5">
            <w:r>
              <w:t>I started as staff here working on the event sites Security Team</w:t>
            </w:r>
            <w:r w:rsidR="000D11C2">
              <w:t xml:space="preserve">, after </w:t>
            </w:r>
            <w:r w:rsidR="00FC1043">
              <w:t xml:space="preserve">a few years I progressed to the Head of Security for the event site and was tasked with training new recruits, arranging shift </w:t>
            </w:r>
            <w:proofErr w:type="spellStart"/>
            <w:r w:rsidR="00FC1043">
              <w:t>rota</w:t>
            </w:r>
            <w:r w:rsidR="009F1A0B">
              <w:t>’</w:t>
            </w:r>
            <w:r w:rsidR="00FC1043">
              <w:t>s</w:t>
            </w:r>
            <w:proofErr w:type="spellEnd"/>
            <w:r w:rsidR="00FC1043">
              <w:t xml:space="preserve">, </w:t>
            </w:r>
            <w:r w:rsidR="00B07764">
              <w:t>dealing with sensitive security matters on behalf of the players as well as day to day site welfare and security</w:t>
            </w:r>
            <w:r w:rsidR="00681980">
              <w:t xml:space="preserve">. This also included me being one of the </w:t>
            </w:r>
            <w:r w:rsidR="00393EC4">
              <w:t>Emergency Drivers for site</w:t>
            </w:r>
            <w:r w:rsidR="002B253A">
              <w:t xml:space="preserve"> which would include </w:t>
            </w:r>
            <w:r w:rsidR="00C16301">
              <w:t>recovery broken down or stuck vehicles or escorting Ambulances on site</w:t>
            </w:r>
            <w:r w:rsidR="00393EC4">
              <w:t xml:space="preserve">. I am now a member </w:t>
            </w:r>
            <w:r w:rsidR="00757729">
              <w:t xml:space="preserve">site management and help look after the </w:t>
            </w:r>
            <w:r w:rsidR="002B253A">
              <w:t>setup</w:t>
            </w:r>
            <w:r w:rsidR="00757729">
              <w:t xml:space="preserve"> of the events site from the first day to the final day of pack down, including using </w:t>
            </w:r>
            <w:r w:rsidR="00377550">
              <w:t xml:space="preserve">baby telehandler, </w:t>
            </w:r>
            <w:r w:rsidR="009F1A0B">
              <w:t>driving,</w:t>
            </w:r>
            <w:r w:rsidR="00377550">
              <w:t xml:space="preserve"> and helping do maintenance on the Unimog and Generators</w:t>
            </w:r>
            <w:r w:rsidR="004F2627">
              <w:t xml:space="preserve">, </w:t>
            </w:r>
            <w:r w:rsidR="00C2361E">
              <w:t>setting up site utilities including electrics and plumbing</w:t>
            </w:r>
            <w:r w:rsidR="00630B6B">
              <w:t>, cash handling</w:t>
            </w:r>
            <w:r w:rsidR="00B85D59">
              <w:t>, bar work</w:t>
            </w:r>
            <w:r w:rsidR="00906045">
              <w:t>, first aid (</w:t>
            </w:r>
            <w:r w:rsidR="00CB55E5">
              <w:t>FAIW certificate is current)</w:t>
            </w:r>
          </w:p>
          <w:p w14:paraId="2EFBAC25" w14:textId="77777777" w:rsidR="001565F5" w:rsidRDefault="001565F5" w:rsidP="001565F5">
            <w:pPr>
              <w:pStyle w:val="Heading3"/>
              <w:outlineLvl w:val="2"/>
            </w:pPr>
          </w:p>
        </w:tc>
      </w:tr>
    </w:tbl>
    <w:sdt>
      <w:sdtPr>
        <w:alias w:val="Education:"/>
        <w:tag w:val="Education:"/>
        <w:id w:val="-1908763273"/>
        <w:placeholder>
          <w:docPart w:val="77FF486A5ED6499088C1AC7B672984A6"/>
        </w:placeholder>
        <w:temporary/>
        <w:showingPlcHdr/>
        <w15:appearance w15:val="hidden"/>
      </w:sdtPr>
      <w:sdtContent>
        <w:p w14:paraId="2A27FD89" w14:textId="77777777"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4D35A00A" w14:textId="77777777" w:rsidTr="009B5526">
        <w:tc>
          <w:tcPr>
            <w:tcW w:w="9290" w:type="dxa"/>
          </w:tcPr>
          <w:p w14:paraId="5B364A62" w14:textId="287CB5CD" w:rsidR="001D0BF1" w:rsidRPr="00CF1A49" w:rsidRDefault="009B5526" w:rsidP="001D0BF1">
            <w:pPr>
              <w:pStyle w:val="Heading3"/>
              <w:contextualSpacing w:val="0"/>
              <w:outlineLvl w:val="2"/>
            </w:pPr>
            <w:r>
              <w:t>August</w:t>
            </w:r>
            <w:r w:rsidR="001D0BF1" w:rsidRPr="00CF1A49">
              <w:t xml:space="preserve"> </w:t>
            </w:r>
            <w:r>
              <w:t>2015</w:t>
            </w:r>
          </w:p>
          <w:p w14:paraId="4CD074BB" w14:textId="60D5338C" w:rsidR="001D0BF1" w:rsidRPr="00CF1A49" w:rsidRDefault="009B5526" w:rsidP="001D0BF1">
            <w:pPr>
              <w:pStyle w:val="Heading2"/>
              <w:contextualSpacing w:val="0"/>
              <w:outlineLvl w:val="1"/>
            </w:pPr>
            <w:r>
              <w:t>Class 1 Driver License</w:t>
            </w:r>
            <w:r w:rsidR="001D0BF1" w:rsidRPr="00CF1A49">
              <w:t xml:space="preserve">, </w:t>
            </w:r>
            <w:r>
              <w:rPr>
                <w:rStyle w:val="SubtleReference"/>
              </w:rPr>
              <w:t>Hughes Driver Training</w:t>
            </w:r>
          </w:p>
          <w:p w14:paraId="741B0FAF" w14:textId="1A1C8F2B" w:rsidR="007538DC" w:rsidRPr="00CF1A49" w:rsidRDefault="007538DC" w:rsidP="007538DC">
            <w:pPr>
              <w:contextualSpacing w:val="0"/>
            </w:pPr>
          </w:p>
        </w:tc>
      </w:tr>
      <w:tr w:rsidR="00F61DF9" w:rsidRPr="00CF1A49" w14:paraId="0287B9A4" w14:textId="77777777" w:rsidTr="009B5526">
        <w:tc>
          <w:tcPr>
            <w:tcW w:w="9290" w:type="dxa"/>
            <w:tcMar>
              <w:top w:w="216" w:type="dxa"/>
            </w:tcMar>
          </w:tcPr>
          <w:p w14:paraId="1D497607" w14:textId="4ACC789B" w:rsidR="00F61DF9" w:rsidRPr="00CF1A49" w:rsidRDefault="009B5526" w:rsidP="00F61DF9">
            <w:pPr>
              <w:pStyle w:val="Heading3"/>
              <w:contextualSpacing w:val="0"/>
              <w:outlineLvl w:val="2"/>
            </w:pPr>
            <w:r>
              <w:t>May 2015</w:t>
            </w:r>
          </w:p>
          <w:p w14:paraId="2641AE94" w14:textId="2BE48A26" w:rsidR="00F61DF9" w:rsidRPr="00CF1A49" w:rsidRDefault="009B5526" w:rsidP="00F61DF9">
            <w:pPr>
              <w:pStyle w:val="Heading2"/>
              <w:contextualSpacing w:val="0"/>
              <w:outlineLvl w:val="1"/>
            </w:pPr>
            <w:r>
              <w:lastRenderedPageBreak/>
              <w:t>Class 2 Driver License</w:t>
            </w:r>
            <w:r w:rsidR="00F61DF9" w:rsidRPr="00CF1A49">
              <w:t xml:space="preserve">, </w:t>
            </w:r>
            <w:r>
              <w:rPr>
                <w:rStyle w:val="SubtleReference"/>
              </w:rPr>
              <w:t>Hughes Driver Training</w:t>
            </w:r>
          </w:p>
          <w:p w14:paraId="40D33AE8" w14:textId="34263700" w:rsidR="00F61DF9" w:rsidRDefault="00F61DF9" w:rsidP="00F61DF9"/>
        </w:tc>
      </w:tr>
      <w:tr w:rsidR="009B5526" w:rsidRPr="00CF1A49" w14:paraId="39C967F2" w14:textId="77777777" w:rsidTr="009B5526">
        <w:tc>
          <w:tcPr>
            <w:tcW w:w="9290" w:type="dxa"/>
            <w:tcMar>
              <w:top w:w="216" w:type="dxa"/>
            </w:tcMar>
          </w:tcPr>
          <w:p w14:paraId="52A23520" w14:textId="6DF099F6" w:rsidR="009B5526" w:rsidRPr="00CF1A49" w:rsidRDefault="009B5526" w:rsidP="009B5526">
            <w:pPr>
              <w:pStyle w:val="Heading3"/>
              <w:contextualSpacing w:val="0"/>
              <w:outlineLvl w:val="2"/>
            </w:pPr>
            <w:r>
              <w:lastRenderedPageBreak/>
              <w:t>October 2010</w:t>
            </w:r>
          </w:p>
          <w:p w14:paraId="33DCDC33" w14:textId="56C6FCBE" w:rsidR="009B5526" w:rsidRPr="00CF1A49" w:rsidRDefault="009B5526" w:rsidP="009B5526">
            <w:pPr>
              <w:pStyle w:val="Heading2"/>
              <w:contextualSpacing w:val="0"/>
              <w:outlineLvl w:val="1"/>
            </w:pPr>
            <w:r>
              <w:t>FLT Reach and Counterbalance</w:t>
            </w:r>
            <w:r w:rsidRPr="00CF1A49">
              <w:t xml:space="preserve">, </w:t>
            </w:r>
            <w:r>
              <w:rPr>
                <w:rStyle w:val="SubtleReference"/>
              </w:rPr>
              <w:t>DC Training</w:t>
            </w:r>
          </w:p>
          <w:p w14:paraId="4142C697" w14:textId="77777777" w:rsidR="009B5526" w:rsidRDefault="009B5526" w:rsidP="00F61DF9">
            <w:pPr>
              <w:pStyle w:val="Heading3"/>
              <w:outlineLvl w:val="2"/>
            </w:pPr>
          </w:p>
        </w:tc>
      </w:tr>
      <w:tr w:rsidR="00CB55E5" w:rsidRPr="00CF1A49" w14:paraId="53C4EC6E" w14:textId="77777777" w:rsidTr="009B5526">
        <w:tc>
          <w:tcPr>
            <w:tcW w:w="9290" w:type="dxa"/>
            <w:tcMar>
              <w:top w:w="216" w:type="dxa"/>
            </w:tcMar>
          </w:tcPr>
          <w:p w14:paraId="44AF0B95" w14:textId="4B76B2AB" w:rsidR="00CB55E5" w:rsidRPr="00CF1A49" w:rsidRDefault="00CB55E5" w:rsidP="00CB55E5">
            <w:pPr>
              <w:pStyle w:val="Heading3"/>
              <w:contextualSpacing w:val="0"/>
              <w:outlineLvl w:val="2"/>
            </w:pPr>
            <w:r>
              <w:t>August 2022</w:t>
            </w:r>
          </w:p>
          <w:p w14:paraId="0A5C21E2" w14:textId="63C52D94" w:rsidR="00CB55E5" w:rsidRPr="00CF1A49" w:rsidRDefault="00CB55E5" w:rsidP="00CB55E5">
            <w:pPr>
              <w:pStyle w:val="Heading2"/>
              <w:contextualSpacing w:val="0"/>
              <w:outlineLvl w:val="1"/>
            </w:pPr>
            <w:r>
              <w:t>First Aid at Work</w:t>
            </w:r>
            <w:r w:rsidRPr="00CF1A49">
              <w:t xml:space="preserve">, </w:t>
            </w:r>
            <w:r w:rsidR="009F1A0B">
              <w:rPr>
                <w:rStyle w:val="SubtleReference"/>
              </w:rPr>
              <w:t>Binary Plus</w:t>
            </w:r>
          </w:p>
          <w:p w14:paraId="0E2F9DC9" w14:textId="77777777" w:rsidR="00CB55E5" w:rsidRDefault="00CB55E5" w:rsidP="009B5526">
            <w:pPr>
              <w:pStyle w:val="Heading3"/>
              <w:outlineLvl w:val="2"/>
            </w:pPr>
          </w:p>
        </w:tc>
      </w:tr>
    </w:tbl>
    <w:sdt>
      <w:sdtPr>
        <w:alias w:val="Skills:"/>
        <w:tag w:val="Skills:"/>
        <w:id w:val="-1392877668"/>
        <w:placeholder>
          <w:docPart w:val="7CEB896893484602845B7E13E3921EB9"/>
        </w:placeholder>
        <w:temporary/>
        <w:showingPlcHdr/>
        <w15:appearance w15:val="hidden"/>
      </w:sdtPr>
      <w:sdtContent>
        <w:p w14:paraId="2BE97683" w14:textId="77777777" w:rsidR="00486277" w:rsidRPr="00CF1A49" w:rsidRDefault="00486277" w:rsidP="00486277">
          <w:pPr>
            <w:pStyle w:val="Heading1"/>
          </w:pPr>
          <w:r w:rsidRPr="00CF1A49">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14:paraId="24944077" w14:textId="77777777" w:rsidTr="00CF1A49">
        <w:tc>
          <w:tcPr>
            <w:tcW w:w="4675" w:type="dxa"/>
          </w:tcPr>
          <w:p w14:paraId="36744055" w14:textId="7C7EFEE6" w:rsidR="001E3120" w:rsidRPr="006E1507" w:rsidRDefault="009B5526" w:rsidP="006E1507">
            <w:pPr>
              <w:pStyle w:val="ListBullet"/>
              <w:contextualSpacing w:val="0"/>
            </w:pPr>
            <w:r>
              <w:t>Can use my initiative when dealing with heavy traffic</w:t>
            </w:r>
          </w:p>
          <w:p w14:paraId="24D4C4F6" w14:textId="3E7FCD93" w:rsidR="001F4E6D" w:rsidRPr="006E1507" w:rsidRDefault="009B5526" w:rsidP="006E1507">
            <w:pPr>
              <w:pStyle w:val="ListBullet"/>
              <w:contextualSpacing w:val="0"/>
            </w:pPr>
            <w:r>
              <w:t>Level heaved under pressure</w:t>
            </w:r>
          </w:p>
        </w:tc>
        <w:tc>
          <w:tcPr>
            <w:tcW w:w="4675" w:type="dxa"/>
            <w:tcMar>
              <w:left w:w="360" w:type="dxa"/>
            </w:tcMar>
          </w:tcPr>
          <w:p w14:paraId="1194E12B" w14:textId="16002C68" w:rsidR="003A0632" w:rsidRPr="006E1507" w:rsidRDefault="009B5526" w:rsidP="006E1507">
            <w:pPr>
              <w:pStyle w:val="ListBullet"/>
              <w:contextualSpacing w:val="0"/>
            </w:pPr>
            <w:r>
              <w:t>Long standing customer service experience</w:t>
            </w:r>
          </w:p>
          <w:p w14:paraId="178EF342" w14:textId="6E7F4ACD" w:rsidR="001E3120" w:rsidRPr="006E1507" w:rsidRDefault="009B5526" w:rsidP="006E1507">
            <w:pPr>
              <w:pStyle w:val="ListBullet"/>
              <w:contextualSpacing w:val="0"/>
            </w:pPr>
            <w:r>
              <w:t>Comfortable working alone or in a team</w:t>
            </w:r>
          </w:p>
          <w:p w14:paraId="6216ED23" w14:textId="15568189" w:rsidR="001E3120" w:rsidRPr="006E1507" w:rsidRDefault="009B5526" w:rsidP="006E1507">
            <w:pPr>
              <w:pStyle w:val="ListBullet"/>
              <w:contextualSpacing w:val="0"/>
            </w:pPr>
            <w:r>
              <w:t xml:space="preserve">Organized </w:t>
            </w:r>
          </w:p>
        </w:tc>
      </w:tr>
    </w:tbl>
    <w:sdt>
      <w:sdtPr>
        <w:alias w:val="Activities:"/>
        <w:tag w:val="Activities:"/>
        <w:id w:val="1223332893"/>
        <w:placeholder>
          <w:docPart w:val="BD6FD512D7C8498EB3BCDF144069820D"/>
        </w:placeholder>
        <w:temporary/>
        <w:showingPlcHdr/>
        <w15:appearance w15:val="hidden"/>
      </w:sdtPr>
      <w:sdtContent>
        <w:p w14:paraId="6679EC85" w14:textId="77777777" w:rsidR="00AD782D" w:rsidRPr="00CF1A49" w:rsidRDefault="0062312F" w:rsidP="0062312F">
          <w:pPr>
            <w:pStyle w:val="Heading1"/>
          </w:pPr>
          <w:r w:rsidRPr="00CF1A49">
            <w:t>Activities</w:t>
          </w:r>
        </w:p>
      </w:sdtContent>
    </w:sdt>
    <w:p w14:paraId="6E739B9B" w14:textId="1DC7597B" w:rsidR="00B51D1B" w:rsidRPr="006E1507" w:rsidRDefault="009B5526" w:rsidP="006E1507">
      <w:r>
        <w:t xml:space="preserve">In my down time I am currently renovating a house with my Wife. When </w:t>
      </w:r>
      <w:r w:rsidR="00BD633F">
        <w:t>I’m</w:t>
      </w:r>
      <w:r>
        <w:t xml:space="preserve"> not learning new building </w:t>
      </w:r>
      <w:r w:rsidR="00BD633F">
        <w:t>skills,</w:t>
      </w:r>
      <w:r>
        <w:t xml:space="preserve"> I like to build computers, go camping, Amateur photography, rock climbing, archery, and airsoft. I used to be an active member of the scouts from </w:t>
      </w:r>
      <w:r w:rsidR="00BD633F">
        <w:t>an early age</w:t>
      </w:r>
      <w:r>
        <w:t xml:space="preserve"> and went on to </w:t>
      </w:r>
      <w:r w:rsidR="00BD633F">
        <w:t xml:space="preserve">become a certified climbing </w:t>
      </w:r>
      <w:r w:rsidR="006A2AE0">
        <w:t xml:space="preserve">and archery </w:t>
      </w:r>
      <w:r w:rsidR="00BD633F">
        <w:t>instructor.</w:t>
      </w:r>
    </w:p>
    <w:sectPr w:rsidR="00B51D1B" w:rsidRPr="006E1507" w:rsidSect="005A1B10">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97C6" w14:textId="77777777" w:rsidR="0013220B" w:rsidRDefault="0013220B" w:rsidP="0068194B">
      <w:r>
        <w:separator/>
      </w:r>
    </w:p>
    <w:p w14:paraId="215D730E" w14:textId="77777777" w:rsidR="0013220B" w:rsidRDefault="0013220B"/>
    <w:p w14:paraId="191397AF" w14:textId="77777777" w:rsidR="0013220B" w:rsidRDefault="0013220B"/>
  </w:endnote>
  <w:endnote w:type="continuationSeparator" w:id="0">
    <w:p w14:paraId="13B578ED" w14:textId="77777777" w:rsidR="0013220B" w:rsidRDefault="0013220B" w:rsidP="0068194B">
      <w:r>
        <w:continuationSeparator/>
      </w:r>
    </w:p>
    <w:p w14:paraId="33ECD891" w14:textId="77777777" w:rsidR="0013220B" w:rsidRDefault="0013220B"/>
    <w:p w14:paraId="203CFC8F" w14:textId="77777777" w:rsidR="0013220B" w:rsidRDefault="00132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06279"/>
      <w:docPartObj>
        <w:docPartGallery w:val="Page Numbers (Bottom of Page)"/>
        <w:docPartUnique/>
      </w:docPartObj>
    </w:sdtPr>
    <w:sdtEndPr>
      <w:rPr>
        <w:noProof/>
      </w:rPr>
    </w:sdtEndPr>
    <w:sdtContent>
      <w:p w14:paraId="0BB70621"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95A40" w14:textId="77777777" w:rsidR="0013220B" w:rsidRDefault="0013220B" w:rsidP="0068194B">
      <w:r>
        <w:separator/>
      </w:r>
    </w:p>
    <w:p w14:paraId="3DB819B9" w14:textId="77777777" w:rsidR="0013220B" w:rsidRDefault="0013220B"/>
    <w:p w14:paraId="5ABFAB31" w14:textId="77777777" w:rsidR="0013220B" w:rsidRDefault="0013220B"/>
  </w:footnote>
  <w:footnote w:type="continuationSeparator" w:id="0">
    <w:p w14:paraId="49E1B9B4" w14:textId="77777777" w:rsidR="0013220B" w:rsidRDefault="0013220B" w:rsidP="0068194B">
      <w:r>
        <w:continuationSeparator/>
      </w:r>
    </w:p>
    <w:p w14:paraId="739E0C59" w14:textId="77777777" w:rsidR="0013220B" w:rsidRDefault="0013220B"/>
    <w:p w14:paraId="114CA9FF" w14:textId="77777777" w:rsidR="0013220B" w:rsidRDefault="001322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47C0"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5DE001B4" wp14:editId="75AE3792">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2E6E775A" id="Straight Connector 5" o:spid="_x0000_s1026" alt="&quot;&quot;"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09281739">
    <w:abstractNumId w:val="9"/>
  </w:num>
  <w:num w:numId="2" w16cid:durableId="894270200">
    <w:abstractNumId w:val="8"/>
  </w:num>
  <w:num w:numId="3" w16cid:durableId="133759656">
    <w:abstractNumId w:val="7"/>
  </w:num>
  <w:num w:numId="4" w16cid:durableId="1045254775">
    <w:abstractNumId w:val="6"/>
  </w:num>
  <w:num w:numId="5" w16cid:durableId="1635215968">
    <w:abstractNumId w:val="10"/>
  </w:num>
  <w:num w:numId="6" w16cid:durableId="585457674">
    <w:abstractNumId w:val="3"/>
  </w:num>
  <w:num w:numId="7" w16cid:durableId="1090006799">
    <w:abstractNumId w:val="11"/>
  </w:num>
  <w:num w:numId="8" w16cid:durableId="2133133549">
    <w:abstractNumId w:val="2"/>
  </w:num>
  <w:num w:numId="9" w16cid:durableId="1880319177">
    <w:abstractNumId w:val="12"/>
  </w:num>
  <w:num w:numId="10" w16cid:durableId="967662881">
    <w:abstractNumId w:val="5"/>
  </w:num>
  <w:num w:numId="11" w16cid:durableId="1580215561">
    <w:abstractNumId w:val="4"/>
  </w:num>
  <w:num w:numId="12" w16cid:durableId="49309563">
    <w:abstractNumId w:val="1"/>
  </w:num>
  <w:num w:numId="13" w16cid:durableId="44187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6B"/>
    <w:rsid w:val="000001EF"/>
    <w:rsid w:val="00007322"/>
    <w:rsid w:val="00007728"/>
    <w:rsid w:val="00022EB2"/>
    <w:rsid w:val="00024584"/>
    <w:rsid w:val="00024730"/>
    <w:rsid w:val="00055E95"/>
    <w:rsid w:val="0007021F"/>
    <w:rsid w:val="000A7A03"/>
    <w:rsid w:val="000B2BA5"/>
    <w:rsid w:val="000D11C2"/>
    <w:rsid w:val="000F2F8C"/>
    <w:rsid w:val="0010006E"/>
    <w:rsid w:val="001045A8"/>
    <w:rsid w:val="00114A91"/>
    <w:rsid w:val="0013220B"/>
    <w:rsid w:val="001427E1"/>
    <w:rsid w:val="001565F5"/>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53A"/>
    <w:rsid w:val="002B2958"/>
    <w:rsid w:val="002B3FC8"/>
    <w:rsid w:val="002D23C5"/>
    <w:rsid w:val="002D6137"/>
    <w:rsid w:val="002E7E61"/>
    <w:rsid w:val="002F05E5"/>
    <w:rsid w:val="002F254D"/>
    <w:rsid w:val="002F30E4"/>
    <w:rsid w:val="00307140"/>
    <w:rsid w:val="00316DFF"/>
    <w:rsid w:val="00325B57"/>
    <w:rsid w:val="00336056"/>
    <w:rsid w:val="003544E1"/>
    <w:rsid w:val="00366398"/>
    <w:rsid w:val="00377550"/>
    <w:rsid w:val="00393EC4"/>
    <w:rsid w:val="003A0632"/>
    <w:rsid w:val="003A30E5"/>
    <w:rsid w:val="003A6ADF"/>
    <w:rsid w:val="003B5928"/>
    <w:rsid w:val="003D380F"/>
    <w:rsid w:val="003E160D"/>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4F2627"/>
    <w:rsid w:val="00510392"/>
    <w:rsid w:val="00513E2A"/>
    <w:rsid w:val="00566A35"/>
    <w:rsid w:val="0056701E"/>
    <w:rsid w:val="005740D7"/>
    <w:rsid w:val="005A0F26"/>
    <w:rsid w:val="005A1B10"/>
    <w:rsid w:val="005A6850"/>
    <w:rsid w:val="005B1B1B"/>
    <w:rsid w:val="005C5932"/>
    <w:rsid w:val="005D3CA7"/>
    <w:rsid w:val="005D4CC1"/>
    <w:rsid w:val="005F4B91"/>
    <w:rsid w:val="005F55D2"/>
    <w:rsid w:val="0062312F"/>
    <w:rsid w:val="00625F2C"/>
    <w:rsid w:val="00630B6B"/>
    <w:rsid w:val="006618E9"/>
    <w:rsid w:val="0068194B"/>
    <w:rsid w:val="00681980"/>
    <w:rsid w:val="00692703"/>
    <w:rsid w:val="006A1962"/>
    <w:rsid w:val="006A2AE0"/>
    <w:rsid w:val="006B5D48"/>
    <w:rsid w:val="006B7D7B"/>
    <w:rsid w:val="006C1A5E"/>
    <w:rsid w:val="006D65FA"/>
    <w:rsid w:val="006E1507"/>
    <w:rsid w:val="00712D8B"/>
    <w:rsid w:val="007273B7"/>
    <w:rsid w:val="00733E0A"/>
    <w:rsid w:val="0074403D"/>
    <w:rsid w:val="00746D44"/>
    <w:rsid w:val="007538DC"/>
    <w:rsid w:val="00757729"/>
    <w:rsid w:val="00757803"/>
    <w:rsid w:val="0079206B"/>
    <w:rsid w:val="00796076"/>
    <w:rsid w:val="007C0566"/>
    <w:rsid w:val="007C606B"/>
    <w:rsid w:val="007E6A61"/>
    <w:rsid w:val="00801140"/>
    <w:rsid w:val="00803404"/>
    <w:rsid w:val="00834955"/>
    <w:rsid w:val="00855B59"/>
    <w:rsid w:val="00860461"/>
    <w:rsid w:val="0086487C"/>
    <w:rsid w:val="00870B20"/>
    <w:rsid w:val="008829F8"/>
    <w:rsid w:val="00885897"/>
    <w:rsid w:val="008A6538"/>
    <w:rsid w:val="008C7056"/>
    <w:rsid w:val="008F3B14"/>
    <w:rsid w:val="00901899"/>
    <w:rsid w:val="0090344B"/>
    <w:rsid w:val="00905715"/>
    <w:rsid w:val="00906045"/>
    <w:rsid w:val="0091321E"/>
    <w:rsid w:val="00913946"/>
    <w:rsid w:val="0092726B"/>
    <w:rsid w:val="009361BA"/>
    <w:rsid w:val="00944F78"/>
    <w:rsid w:val="009510E7"/>
    <w:rsid w:val="00952C89"/>
    <w:rsid w:val="009571D8"/>
    <w:rsid w:val="009650EA"/>
    <w:rsid w:val="0097790C"/>
    <w:rsid w:val="0098506E"/>
    <w:rsid w:val="009A44CE"/>
    <w:rsid w:val="009B5526"/>
    <w:rsid w:val="009C4DFC"/>
    <w:rsid w:val="009D44F8"/>
    <w:rsid w:val="009E3160"/>
    <w:rsid w:val="009F1A0B"/>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569F2"/>
    <w:rsid w:val="00A615E1"/>
    <w:rsid w:val="00A755E8"/>
    <w:rsid w:val="00A93A5D"/>
    <w:rsid w:val="00AB32F8"/>
    <w:rsid w:val="00AB610B"/>
    <w:rsid w:val="00AD360E"/>
    <w:rsid w:val="00AD40FB"/>
    <w:rsid w:val="00AD782D"/>
    <w:rsid w:val="00AE7650"/>
    <w:rsid w:val="00B07764"/>
    <w:rsid w:val="00B10EBE"/>
    <w:rsid w:val="00B236F1"/>
    <w:rsid w:val="00B50F99"/>
    <w:rsid w:val="00B51D1B"/>
    <w:rsid w:val="00B540F4"/>
    <w:rsid w:val="00B60FD0"/>
    <w:rsid w:val="00B622DF"/>
    <w:rsid w:val="00B6332A"/>
    <w:rsid w:val="00B81760"/>
    <w:rsid w:val="00B8494C"/>
    <w:rsid w:val="00B85D59"/>
    <w:rsid w:val="00BA0D22"/>
    <w:rsid w:val="00BA1546"/>
    <w:rsid w:val="00BB4E51"/>
    <w:rsid w:val="00BB6B83"/>
    <w:rsid w:val="00BD431F"/>
    <w:rsid w:val="00BD633F"/>
    <w:rsid w:val="00BE423E"/>
    <w:rsid w:val="00BF61AC"/>
    <w:rsid w:val="00C16301"/>
    <w:rsid w:val="00C2361E"/>
    <w:rsid w:val="00C4636B"/>
    <w:rsid w:val="00C47FA6"/>
    <w:rsid w:val="00C57FC6"/>
    <w:rsid w:val="00C66A7D"/>
    <w:rsid w:val="00C779DA"/>
    <w:rsid w:val="00C814F7"/>
    <w:rsid w:val="00CA2633"/>
    <w:rsid w:val="00CA4B4D"/>
    <w:rsid w:val="00CB35C3"/>
    <w:rsid w:val="00CB55E5"/>
    <w:rsid w:val="00CD323D"/>
    <w:rsid w:val="00CE4030"/>
    <w:rsid w:val="00CE64B3"/>
    <w:rsid w:val="00CF1A49"/>
    <w:rsid w:val="00D0630C"/>
    <w:rsid w:val="00D243A9"/>
    <w:rsid w:val="00D305E5"/>
    <w:rsid w:val="00D37CD3"/>
    <w:rsid w:val="00D66A52"/>
    <w:rsid w:val="00D66EFA"/>
    <w:rsid w:val="00D72A2D"/>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F17E8"/>
    <w:rsid w:val="00EF51D9"/>
    <w:rsid w:val="00F130DD"/>
    <w:rsid w:val="00F24884"/>
    <w:rsid w:val="00F476C4"/>
    <w:rsid w:val="00F61DF9"/>
    <w:rsid w:val="00F81960"/>
    <w:rsid w:val="00F82424"/>
    <w:rsid w:val="00F8769D"/>
    <w:rsid w:val="00F9350C"/>
    <w:rsid w:val="00F94EB5"/>
    <w:rsid w:val="00F9624D"/>
    <w:rsid w:val="00FA13B5"/>
    <w:rsid w:val="00FB31C1"/>
    <w:rsid w:val="00FB58F2"/>
    <w:rsid w:val="00FC1043"/>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D83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nsworthg\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C51FDCB1F540258E745DABF9F5F427"/>
        <w:category>
          <w:name w:val="General"/>
          <w:gallery w:val="placeholder"/>
        </w:category>
        <w:types>
          <w:type w:val="bbPlcHdr"/>
        </w:types>
        <w:behaviors>
          <w:behavior w:val="content"/>
        </w:behaviors>
        <w:guid w:val="{5E3E1609-E987-4A02-8824-A503E3C32500}"/>
      </w:docPartPr>
      <w:docPartBody>
        <w:p w:rsidR="003D3B74" w:rsidRDefault="00000000">
          <w:pPr>
            <w:pStyle w:val="91C51FDCB1F540258E745DABF9F5F427"/>
          </w:pPr>
          <w:r w:rsidRPr="00CF1A49">
            <w:t>Email</w:t>
          </w:r>
        </w:p>
      </w:docPartBody>
    </w:docPart>
    <w:docPart>
      <w:docPartPr>
        <w:name w:val="05C489EECAEE4F069FA1F5759C9DA126"/>
        <w:category>
          <w:name w:val="General"/>
          <w:gallery w:val="placeholder"/>
        </w:category>
        <w:types>
          <w:type w:val="bbPlcHdr"/>
        </w:types>
        <w:behaviors>
          <w:behavior w:val="content"/>
        </w:behaviors>
        <w:guid w:val="{F6CBC136-E89D-4571-A0F5-A5F4C6C5456E}"/>
      </w:docPartPr>
      <w:docPartBody>
        <w:p w:rsidR="003D3B74" w:rsidRDefault="00000000">
          <w:pPr>
            <w:pStyle w:val="05C489EECAEE4F069FA1F5759C9DA126"/>
          </w:pPr>
          <w:r w:rsidRPr="00CF1A49">
            <w:t>·</w:t>
          </w:r>
        </w:p>
      </w:docPartBody>
    </w:docPart>
    <w:docPart>
      <w:docPartPr>
        <w:name w:val="DE229BC967FA4D1985B489F7CEED86E8"/>
        <w:category>
          <w:name w:val="General"/>
          <w:gallery w:val="placeholder"/>
        </w:category>
        <w:types>
          <w:type w:val="bbPlcHdr"/>
        </w:types>
        <w:behaviors>
          <w:behavior w:val="content"/>
        </w:behaviors>
        <w:guid w:val="{FE14C5AC-E748-40F5-B01E-FC573C059BE9}"/>
      </w:docPartPr>
      <w:docPartBody>
        <w:p w:rsidR="003D3B74" w:rsidRDefault="00000000">
          <w:pPr>
            <w:pStyle w:val="DE229BC967FA4D1985B489F7CEED86E8"/>
          </w:pPr>
          <w:r w:rsidRPr="00CF1A49">
            <w:t>LinkedIn Profile</w:t>
          </w:r>
        </w:p>
      </w:docPartBody>
    </w:docPart>
    <w:docPart>
      <w:docPartPr>
        <w:name w:val="92A196A103C04524AC2749DB37DA08D1"/>
        <w:category>
          <w:name w:val="General"/>
          <w:gallery w:val="placeholder"/>
        </w:category>
        <w:types>
          <w:type w:val="bbPlcHdr"/>
        </w:types>
        <w:behaviors>
          <w:behavior w:val="content"/>
        </w:behaviors>
        <w:guid w:val="{7BD18532-8305-459C-912A-A60AA17BA6DB}"/>
      </w:docPartPr>
      <w:docPartBody>
        <w:p w:rsidR="003D3B74" w:rsidRDefault="00000000">
          <w:pPr>
            <w:pStyle w:val="92A196A103C04524AC2749DB37DA08D1"/>
          </w:pPr>
          <w:r w:rsidRPr="00CF1A49">
            <w:t>·</w:t>
          </w:r>
        </w:p>
      </w:docPartBody>
    </w:docPart>
    <w:docPart>
      <w:docPartPr>
        <w:name w:val="63D00C81891F4D14A8EF4C427B0B5ABA"/>
        <w:category>
          <w:name w:val="General"/>
          <w:gallery w:val="placeholder"/>
        </w:category>
        <w:types>
          <w:type w:val="bbPlcHdr"/>
        </w:types>
        <w:behaviors>
          <w:behavior w:val="content"/>
        </w:behaviors>
        <w:guid w:val="{A8475F1E-8512-4612-87FA-B0635B95A8A1}"/>
      </w:docPartPr>
      <w:docPartBody>
        <w:p w:rsidR="003D3B74" w:rsidRDefault="00000000">
          <w:pPr>
            <w:pStyle w:val="63D00C81891F4D14A8EF4C427B0B5ABA"/>
          </w:pPr>
          <w:r w:rsidRPr="00CF1A49">
            <w:t>Twitter/Blog/Portfolio</w:t>
          </w:r>
        </w:p>
      </w:docPartBody>
    </w:docPart>
    <w:docPart>
      <w:docPartPr>
        <w:name w:val="52D3320497524C988305BAEDE660EC79"/>
        <w:category>
          <w:name w:val="General"/>
          <w:gallery w:val="placeholder"/>
        </w:category>
        <w:types>
          <w:type w:val="bbPlcHdr"/>
        </w:types>
        <w:behaviors>
          <w:behavior w:val="content"/>
        </w:behaviors>
        <w:guid w:val="{49E516D5-33CE-4AD0-BD5F-899498C9D046}"/>
      </w:docPartPr>
      <w:docPartBody>
        <w:p w:rsidR="003D3B74" w:rsidRDefault="00000000">
          <w:pPr>
            <w:pStyle w:val="52D3320497524C988305BAEDE660EC79"/>
          </w:pPr>
          <w:r w:rsidRPr="00CF1A49">
            <w:t>Experience</w:t>
          </w:r>
        </w:p>
      </w:docPartBody>
    </w:docPart>
    <w:docPart>
      <w:docPartPr>
        <w:name w:val="77FF486A5ED6499088C1AC7B672984A6"/>
        <w:category>
          <w:name w:val="General"/>
          <w:gallery w:val="placeholder"/>
        </w:category>
        <w:types>
          <w:type w:val="bbPlcHdr"/>
        </w:types>
        <w:behaviors>
          <w:behavior w:val="content"/>
        </w:behaviors>
        <w:guid w:val="{0E78098D-757D-44F3-907D-8AAC22C5AB25}"/>
      </w:docPartPr>
      <w:docPartBody>
        <w:p w:rsidR="003D3B74" w:rsidRDefault="00000000">
          <w:pPr>
            <w:pStyle w:val="77FF486A5ED6499088C1AC7B672984A6"/>
          </w:pPr>
          <w:r w:rsidRPr="00CF1A49">
            <w:t>Education</w:t>
          </w:r>
        </w:p>
      </w:docPartBody>
    </w:docPart>
    <w:docPart>
      <w:docPartPr>
        <w:name w:val="7CEB896893484602845B7E13E3921EB9"/>
        <w:category>
          <w:name w:val="General"/>
          <w:gallery w:val="placeholder"/>
        </w:category>
        <w:types>
          <w:type w:val="bbPlcHdr"/>
        </w:types>
        <w:behaviors>
          <w:behavior w:val="content"/>
        </w:behaviors>
        <w:guid w:val="{D21A9AAA-229F-48DF-A212-B1E2E666EA2B}"/>
      </w:docPartPr>
      <w:docPartBody>
        <w:p w:rsidR="003D3B74" w:rsidRDefault="00000000">
          <w:pPr>
            <w:pStyle w:val="7CEB896893484602845B7E13E3921EB9"/>
          </w:pPr>
          <w:r w:rsidRPr="00CF1A49">
            <w:t>Skills</w:t>
          </w:r>
        </w:p>
      </w:docPartBody>
    </w:docPart>
    <w:docPart>
      <w:docPartPr>
        <w:name w:val="BD6FD512D7C8498EB3BCDF144069820D"/>
        <w:category>
          <w:name w:val="General"/>
          <w:gallery w:val="placeholder"/>
        </w:category>
        <w:types>
          <w:type w:val="bbPlcHdr"/>
        </w:types>
        <w:behaviors>
          <w:behavior w:val="content"/>
        </w:behaviors>
        <w:guid w:val="{B8C224BB-9147-419A-B0C1-11B9292B2903}"/>
      </w:docPartPr>
      <w:docPartBody>
        <w:p w:rsidR="003D3B74" w:rsidRDefault="00000000">
          <w:pPr>
            <w:pStyle w:val="BD6FD512D7C8498EB3BCDF144069820D"/>
          </w:pPr>
          <w:r w:rsidRPr="00CF1A49">
            <w:t>Activities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74"/>
    <w:rsid w:val="003D3B74"/>
    <w:rsid w:val="00985701"/>
    <w:rsid w:val="00B06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paragraph" w:customStyle="1" w:styleId="91C51FDCB1F540258E745DABF9F5F427">
    <w:name w:val="91C51FDCB1F540258E745DABF9F5F427"/>
  </w:style>
  <w:style w:type="paragraph" w:customStyle="1" w:styleId="05C489EECAEE4F069FA1F5759C9DA126">
    <w:name w:val="05C489EECAEE4F069FA1F5759C9DA126"/>
  </w:style>
  <w:style w:type="paragraph" w:customStyle="1" w:styleId="DE229BC967FA4D1985B489F7CEED86E8">
    <w:name w:val="DE229BC967FA4D1985B489F7CEED86E8"/>
  </w:style>
  <w:style w:type="paragraph" w:customStyle="1" w:styleId="92A196A103C04524AC2749DB37DA08D1">
    <w:name w:val="92A196A103C04524AC2749DB37DA08D1"/>
  </w:style>
  <w:style w:type="paragraph" w:customStyle="1" w:styleId="63D00C81891F4D14A8EF4C427B0B5ABA">
    <w:name w:val="63D00C81891F4D14A8EF4C427B0B5ABA"/>
  </w:style>
  <w:style w:type="paragraph" w:customStyle="1" w:styleId="52D3320497524C988305BAEDE660EC79">
    <w:name w:val="52D3320497524C988305BAEDE660EC79"/>
  </w:style>
  <w:style w:type="character" w:styleId="SubtleReference">
    <w:name w:val="Subtle Reference"/>
    <w:basedOn w:val="DefaultParagraphFont"/>
    <w:uiPriority w:val="10"/>
    <w:qFormat/>
    <w:rPr>
      <w:b/>
      <w:caps w:val="0"/>
      <w:smallCaps/>
      <w:color w:val="595959" w:themeColor="text1" w:themeTint="A6"/>
    </w:rPr>
  </w:style>
  <w:style w:type="paragraph" w:customStyle="1" w:styleId="77FF486A5ED6499088C1AC7B672984A6">
    <w:name w:val="77FF486A5ED6499088C1AC7B672984A6"/>
  </w:style>
  <w:style w:type="paragraph" w:customStyle="1" w:styleId="7CEB896893484602845B7E13E3921EB9">
    <w:name w:val="7CEB896893484602845B7E13E3921EB9"/>
  </w:style>
  <w:style w:type="paragraph" w:customStyle="1" w:styleId="BD6FD512D7C8498EB3BCDF144069820D">
    <w:name w:val="BD6FD512D7C8498EB3BCDF1440698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resume.dotx</Template>
  <TotalTime>0</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2023-01-13T11:08:00Z</dcterms:created>
  <dcterms:modified xsi:type="dcterms:W3CDTF">2023-01-13T16:47:00Z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8ec613-5e1e-443a-bf38-e2430016435f_Enabled">
    <vt:lpwstr>true</vt:lpwstr>
  </property>
  <property fmtid="{D5CDD505-2E9C-101B-9397-08002B2CF9AE}" pid="3" name="MSIP_Label_db8ec613-5e1e-443a-bf38-e2430016435f_SetDate">
    <vt:lpwstr>2023-01-13T11:31:37Z</vt:lpwstr>
  </property>
  <property fmtid="{D5CDD505-2E9C-101B-9397-08002B2CF9AE}" pid="4" name="MSIP_Label_db8ec613-5e1e-443a-bf38-e2430016435f_Method">
    <vt:lpwstr>Privileged</vt:lpwstr>
  </property>
  <property fmtid="{D5CDD505-2E9C-101B-9397-08002B2CF9AE}" pid="5" name="MSIP_Label_db8ec613-5e1e-443a-bf38-e2430016435f_Name">
    <vt:lpwstr>db8ec613-5e1e-443a-bf38-e2430016435f</vt:lpwstr>
  </property>
  <property fmtid="{D5CDD505-2E9C-101B-9397-08002B2CF9AE}" pid="6" name="MSIP_Label_db8ec613-5e1e-443a-bf38-e2430016435f_SiteId">
    <vt:lpwstr>75b02e0d-90d1-43e5-b5db-20eaaddbfac6</vt:lpwstr>
  </property>
  <property fmtid="{D5CDD505-2E9C-101B-9397-08002B2CF9AE}" pid="7" name="MSIP_Label_db8ec613-5e1e-443a-bf38-e2430016435f_ActionId">
    <vt:lpwstr>259b5d4e-6eb2-471a-80a6-ca5439422cd2</vt:lpwstr>
  </property>
  <property fmtid="{D5CDD505-2E9C-101B-9397-08002B2CF9AE}" pid="8" name="MSIP_Label_db8ec613-5e1e-443a-bf38-e2430016435f_ContentBits">
    <vt:lpwstr>0</vt:lpwstr>
  </property>
</Properties>
</file>