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7A9A" w14:textId="67FD9550" w:rsidR="0059120E" w:rsidRDefault="003F6A6D" w:rsidP="00A21C76">
      <w:pPr>
        <w:pStyle w:val="Name"/>
      </w:pPr>
      <w:r>
        <w:t>M</w:t>
      </w:r>
      <w:r w:rsidR="007E54CB">
        <w:t>ichael Whi</w:t>
      </w:r>
      <w:r w:rsidR="007F0398">
        <w:t>t</w:t>
      </w:r>
      <w:r w:rsidR="007E54CB">
        <w:t>eley</w:t>
      </w:r>
    </w:p>
    <w:p w14:paraId="6C4EEE96" w14:textId="3BFD0FDD" w:rsidR="00A21C76" w:rsidRDefault="00C01202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26 Malvern road</w:t>
      </w:r>
    </w:p>
    <w:p w14:paraId="76565910" w14:textId="425B3AA3" w:rsidR="0026302C" w:rsidRDefault="0026302C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Intake</w:t>
      </w:r>
    </w:p>
    <w:p w14:paraId="40E556A8" w14:textId="72883E49" w:rsidR="0026302C" w:rsidRDefault="0026302C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Doncaster</w:t>
      </w:r>
    </w:p>
    <w:p w14:paraId="6FCA7260" w14:textId="46AD8AC1" w:rsidR="0026302C" w:rsidRDefault="0026302C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South yorkshire</w:t>
      </w:r>
    </w:p>
    <w:p w14:paraId="0AB0F72B" w14:textId="73195E50" w:rsidR="00AC304A" w:rsidRDefault="00AC304A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Dn2 6jj</w:t>
      </w:r>
    </w:p>
    <w:p w14:paraId="2F4429EF" w14:textId="27EAF620" w:rsidR="00AC304A" w:rsidRDefault="00AC304A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07376212233</w:t>
      </w:r>
    </w:p>
    <w:p w14:paraId="7BF0E02B" w14:textId="71C6F545" w:rsidR="003B5CD5" w:rsidRPr="00C01202" w:rsidRDefault="003B5CD5" w:rsidP="00A21C76">
      <w:pPr>
        <w:pStyle w:val="Name"/>
        <w:rPr>
          <w:rFonts w:ascii="Calibri" w:hAnsi="Calibri" w:cs="Arial"/>
          <w:bCs/>
          <w:sz w:val="28"/>
          <w:szCs w:val="28"/>
        </w:rPr>
      </w:pPr>
      <w:r>
        <w:rPr>
          <w:rFonts w:ascii="Calibri" w:hAnsi="Calibri" w:cs="Arial"/>
          <w:bCs/>
          <w:sz w:val="28"/>
          <w:szCs w:val="28"/>
        </w:rPr>
        <w:t>mnmwhiteley@gmail.com</w:t>
      </w:r>
    </w:p>
    <w:p w14:paraId="52B14BC6" w14:textId="77777777" w:rsidR="0059120E" w:rsidRDefault="00C02EE9">
      <w:pPr>
        <w:pStyle w:val="Heading1"/>
      </w:pPr>
      <w:sdt>
        <w:sdtPr>
          <w:id w:val="-819804518"/>
          <w:placeholder>
            <w:docPart w:val="DE4D3892985264439ADA6F19FCC8A5E9"/>
          </w:placeholder>
          <w:temporary/>
          <w:showingPlcHdr/>
          <w15:appearance w15:val="hidden"/>
        </w:sdtPr>
        <w:sdtEndPr/>
        <w:sdtContent>
          <w:r w:rsidR="008E2E2A">
            <w:t>Skills Summary</w:t>
          </w:r>
        </w:sdtContent>
      </w:sdt>
    </w:p>
    <w:p w14:paraId="76B4BEFF" w14:textId="7B52BC94" w:rsidR="0059120E" w:rsidRPr="009C7200" w:rsidRDefault="00B04632">
      <w:pPr>
        <w:spacing w:after="180"/>
        <w:rPr>
          <w:rFonts w:ascii="Calibri" w:hAnsi="Calibri"/>
          <w:sz w:val="24"/>
          <w:szCs w:val="24"/>
        </w:rPr>
      </w:pPr>
      <w:r w:rsidRPr="009C7200">
        <w:rPr>
          <w:rFonts w:ascii="Calibri" w:hAnsi="Calibri"/>
          <w:sz w:val="24"/>
          <w:szCs w:val="24"/>
        </w:rPr>
        <w:t xml:space="preserve">I have recently undertaken HGV class 1 </w:t>
      </w:r>
      <w:r w:rsidR="00BE75E3" w:rsidRPr="009C7200">
        <w:rPr>
          <w:rFonts w:ascii="Calibri" w:hAnsi="Calibri"/>
          <w:sz w:val="24"/>
          <w:szCs w:val="24"/>
        </w:rPr>
        <w:t>training and passed. I hold  a CPC and PSV</w:t>
      </w:r>
      <w:r w:rsidR="007B3F16">
        <w:rPr>
          <w:rFonts w:ascii="Calibri" w:hAnsi="Calibri"/>
          <w:sz w:val="24"/>
          <w:szCs w:val="24"/>
        </w:rPr>
        <w:t xml:space="preserve"> license due to my current job as a bus driver. I have a tachometer drivers card</w:t>
      </w:r>
      <w:r w:rsidR="006E7923">
        <w:rPr>
          <w:rFonts w:ascii="Calibri" w:hAnsi="Calibri"/>
          <w:sz w:val="24"/>
          <w:szCs w:val="24"/>
        </w:rPr>
        <w:t xml:space="preserve"> and a full clean drivers license. </w:t>
      </w:r>
      <w:r w:rsidR="00270572">
        <w:rPr>
          <w:rFonts w:ascii="Calibri" w:hAnsi="Calibri"/>
          <w:sz w:val="24"/>
          <w:szCs w:val="24"/>
        </w:rPr>
        <w:t>I am a hard working dependable person</w:t>
      </w:r>
      <w:r w:rsidR="00CD797A">
        <w:rPr>
          <w:rFonts w:ascii="Calibri" w:hAnsi="Calibri"/>
          <w:sz w:val="24"/>
          <w:szCs w:val="24"/>
        </w:rPr>
        <w:t xml:space="preserve"> with good timekeeping skills</w:t>
      </w:r>
      <w:r w:rsidR="004D17CC">
        <w:rPr>
          <w:rFonts w:ascii="Calibri" w:hAnsi="Calibri"/>
          <w:sz w:val="24"/>
          <w:szCs w:val="24"/>
        </w:rPr>
        <w:t>.</w:t>
      </w:r>
      <w:r w:rsidR="00FF42F5">
        <w:rPr>
          <w:rFonts w:ascii="Calibri" w:hAnsi="Calibri"/>
          <w:sz w:val="24"/>
          <w:szCs w:val="24"/>
        </w:rPr>
        <w:t xml:space="preserve"> I have no HGV driving experience as yet </w:t>
      </w:r>
      <w:r w:rsidR="00452FF6">
        <w:rPr>
          <w:rFonts w:ascii="Calibri" w:hAnsi="Calibri"/>
          <w:sz w:val="24"/>
          <w:szCs w:val="24"/>
        </w:rPr>
        <w:t xml:space="preserve">but I </w:t>
      </w:r>
      <w:r w:rsidR="00FF42F5">
        <w:rPr>
          <w:rFonts w:ascii="Calibri" w:hAnsi="Calibri"/>
          <w:sz w:val="24"/>
          <w:szCs w:val="24"/>
        </w:rPr>
        <w:t>am willing to work hard and learn.</w:t>
      </w:r>
    </w:p>
    <w:p w14:paraId="7BD5A30A" w14:textId="28A186A0" w:rsidR="0059120E" w:rsidRDefault="00C02EE9" w:rsidP="00901B22">
      <w:pPr>
        <w:pStyle w:val="Heading1"/>
      </w:pPr>
      <w:sdt>
        <w:sdtPr>
          <w:id w:val="-1150367223"/>
          <w:placeholder>
            <w:docPart w:val="6E3B286D18F3AF42ACBB12093DE348F1"/>
          </w:placeholder>
          <w:temporary/>
          <w:showingPlcHdr/>
          <w15:appearance w15:val="hidden"/>
        </w:sdtPr>
        <w:sdtEndPr/>
        <w:sdtContent>
          <w:r w:rsidR="008E2E2A">
            <w:t>Education</w:t>
          </w:r>
        </w:sdtContent>
      </w:sdt>
    </w:p>
    <w:p w14:paraId="4DDCBBB4" w14:textId="02145E8D" w:rsidR="0059120E" w:rsidRPr="00F469B9" w:rsidRDefault="008C2EFE">
      <w:pPr>
        <w:rPr>
          <w:rFonts w:ascii="Calibri" w:hAnsi="Calibri"/>
          <w:sz w:val="24"/>
          <w:szCs w:val="24"/>
        </w:rPr>
      </w:pPr>
      <w:r w:rsidRPr="00F469B9">
        <w:rPr>
          <w:rFonts w:ascii="Calibri" w:hAnsi="Calibri"/>
          <w:sz w:val="24"/>
          <w:szCs w:val="24"/>
        </w:rPr>
        <w:t xml:space="preserve">7 x </w:t>
      </w:r>
      <w:r w:rsidR="00126D77" w:rsidRPr="00F469B9">
        <w:rPr>
          <w:rFonts w:ascii="Calibri" w:hAnsi="Calibri"/>
          <w:sz w:val="24"/>
          <w:szCs w:val="24"/>
        </w:rPr>
        <w:t>CSE</w:t>
      </w:r>
    </w:p>
    <w:p w14:paraId="7DE6DFCE" w14:textId="1DAE0F3E" w:rsidR="008C2EFE" w:rsidRPr="00F469B9" w:rsidRDefault="008C2EFE">
      <w:pPr>
        <w:rPr>
          <w:rFonts w:ascii="Calibri" w:hAnsi="Calibri"/>
          <w:sz w:val="24"/>
          <w:szCs w:val="24"/>
        </w:rPr>
      </w:pPr>
      <w:r w:rsidRPr="00F469B9">
        <w:rPr>
          <w:rFonts w:ascii="Calibri" w:hAnsi="Calibri"/>
          <w:sz w:val="24"/>
          <w:szCs w:val="24"/>
        </w:rPr>
        <w:t>HGV Class 1</w:t>
      </w:r>
    </w:p>
    <w:p w14:paraId="398B7D10" w14:textId="3B2F3A40" w:rsidR="00504642" w:rsidRPr="00F469B9" w:rsidRDefault="00504642">
      <w:pPr>
        <w:rPr>
          <w:rFonts w:ascii="Calibri" w:hAnsi="Calibri"/>
          <w:sz w:val="24"/>
          <w:szCs w:val="24"/>
        </w:rPr>
      </w:pPr>
      <w:r w:rsidRPr="00F469B9">
        <w:rPr>
          <w:rFonts w:ascii="Calibri" w:hAnsi="Calibri"/>
          <w:sz w:val="24"/>
          <w:szCs w:val="24"/>
        </w:rPr>
        <w:t xml:space="preserve">CPC License </w:t>
      </w:r>
    </w:p>
    <w:p w14:paraId="1DDA7A7A" w14:textId="5D5C6944" w:rsidR="00504642" w:rsidRPr="00F469B9" w:rsidRDefault="00504642">
      <w:pPr>
        <w:rPr>
          <w:rFonts w:ascii="Calibri" w:hAnsi="Calibri"/>
          <w:sz w:val="24"/>
          <w:szCs w:val="24"/>
        </w:rPr>
      </w:pPr>
      <w:r w:rsidRPr="00F469B9">
        <w:rPr>
          <w:rFonts w:ascii="Calibri" w:hAnsi="Calibri"/>
          <w:sz w:val="24"/>
          <w:szCs w:val="24"/>
        </w:rPr>
        <w:t>P</w:t>
      </w:r>
      <w:r w:rsidR="00126D77" w:rsidRPr="00F469B9">
        <w:rPr>
          <w:rFonts w:ascii="Calibri" w:hAnsi="Calibri"/>
          <w:sz w:val="24"/>
          <w:szCs w:val="24"/>
        </w:rPr>
        <w:t xml:space="preserve">SV License </w:t>
      </w:r>
    </w:p>
    <w:p w14:paraId="2819D902" w14:textId="0E72E266" w:rsidR="0059120E" w:rsidRDefault="00C02EE9">
      <w:pPr>
        <w:pStyle w:val="Heading1"/>
      </w:pPr>
      <w:sdt>
        <w:sdtPr>
          <w:id w:val="617349259"/>
          <w:placeholder>
            <w:docPart w:val="B5268FA0DC48154791DE1ADF1F380B5E"/>
          </w:placeholder>
          <w:temporary/>
          <w:showingPlcHdr/>
          <w15:appearance w15:val="hidden"/>
        </w:sdtPr>
        <w:sdtEndPr/>
        <w:sdtContent>
          <w:r w:rsidR="008E2E2A">
            <w:t>Experience</w:t>
          </w:r>
        </w:sdtContent>
      </w:sdt>
    </w:p>
    <w:p w14:paraId="68642A29" w14:textId="49D45F95" w:rsidR="00580A9E" w:rsidRPr="008A2260" w:rsidRDefault="00580A9E" w:rsidP="00580A9E">
      <w:pPr>
        <w:rPr>
          <w:rFonts w:ascii="Calibri" w:hAnsi="Calibri"/>
          <w:sz w:val="24"/>
          <w:szCs w:val="24"/>
        </w:rPr>
      </w:pPr>
      <w:r w:rsidRPr="008A2260">
        <w:rPr>
          <w:rFonts w:ascii="Calibri" w:hAnsi="Calibri"/>
          <w:sz w:val="24"/>
          <w:szCs w:val="24"/>
        </w:rPr>
        <w:t xml:space="preserve">I have gained excellent </w:t>
      </w:r>
      <w:r w:rsidR="002C523F" w:rsidRPr="008A2260">
        <w:rPr>
          <w:rFonts w:ascii="Calibri" w:hAnsi="Calibri"/>
          <w:sz w:val="24"/>
          <w:szCs w:val="24"/>
        </w:rPr>
        <w:t xml:space="preserve">road awareness skills and </w:t>
      </w:r>
      <w:r w:rsidRPr="008A2260">
        <w:rPr>
          <w:rFonts w:ascii="Calibri" w:hAnsi="Calibri"/>
          <w:sz w:val="24"/>
          <w:szCs w:val="24"/>
        </w:rPr>
        <w:t>customer service skills</w:t>
      </w:r>
      <w:r w:rsidR="002C523F" w:rsidRPr="008A2260">
        <w:rPr>
          <w:rFonts w:ascii="Calibri" w:hAnsi="Calibri"/>
          <w:sz w:val="24"/>
          <w:szCs w:val="24"/>
        </w:rPr>
        <w:t xml:space="preserve"> through my work as a bus driver.</w:t>
      </w:r>
    </w:p>
    <w:p w14:paraId="02A6FBCB" w14:textId="77777777" w:rsidR="0059120E" w:rsidRDefault="00C02EE9">
      <w:pPr>
        <w:pStyle w:val="Heading2"/>
      </w:pPr>
      <w:sdt>
        <w:sdtPr>
          <w:id w:val="692349886"/>
          <w:placeholder>
            <w:docPart w:val="3DDEA60C62D19647B45092703308C04B"/>
          </w:placeholder>
          <w:temporary/>
          <w:showingPlcHdr/>
          <w15:appearance w15:val="hidden"/>
        </w:sdtPr>
        <w:sdtEndPr/>
        <w:sdtContent>
          <w:r w:rsidR="008E2E2A">
            <w:t>Name of Employer</w:t>
          </w:r>
        </w:sdtContent>
      </w:sdt>
    </w:p>
    <w:p w14:paraId="5B165AF5" w14:textId="4369CB61" w:rsidR="0059120E" w:rsidRDefault="00C24A4A">
      <w:pPr>
        <w:pStyle w:val="Heading3"/>
        <w:rPr>
          <w:rFonts w:ascii="Calibri" w:hAnsi="Calibri"/>
          <w:i w:val="0"/>
          <w:sz w:val="24"/>
        </w:rPr>
      </w:pPr>
      <w:r w:rsidRPr="00D113C6">
        <w:rPr>
          <w:rFonts w:ascii="Calibri" w:hAnsi="Calibri"/>
          <w:i w:val="0"/>
          <w:sz w:val="24"/>
        </w:rPr>
        <w:t>Bus driver</w:t>
      </w:r>
      <w:r w:rsidR="006F759F">
        <w:rPr>
          <w:rFonts w:ascii="Calibri" w:hAnsi="Calibri"/>
          <w:i w:val="0"/>
          <w:sz w:val="24"/>
        </w:rPr>
        <w:t xml:space="preserve"> </w:t>
      </w:r>
      <w:r w:rsidR="00DD1BF6" w:rsidRPr="00D113C6">
        <w:rPr>
          <w:rFonts w:ascii="Calibri" w:hAnsi="Calibri"/>
          <w:i w:val="0"/>
          <w:sz w:val="24"/>
        </w:rPr>
        <w:t>STAGECOACH WORKSOP</w:t>
      </w:r>
      <w:r w:rsidR="00C15DCF">
        <w:rPr>
          <w:rFonts w:ascii="Calibri" w:hAnsi="Calibri"/>
          <w:i w:val="0"/>
          <w:sz w:val="24"/>
        </w:rPr>
        <w:t xml:space="preserve"> 02/2021</w:t>
      </w:r>
      <w:r w:rsidR="00126192">
        <w:rPr>
          <w:rFonts w:ascii="Calibri" w:hAnsi="Calibri"/>
          <w:i w:val="0"/>
          <w:sz w:val="24"/>
        </w:rPr>
        <w:t>- currently working.</w:t>
      </w:r>
    </w:p>
    <w:p w14:paraId="4CAC156A" w14:textId="27421739" w:rsidR="00126192" w:rsidRDefault="005C2524" w:rsidP="00126192">
      <w:pPr>
        <w:rPr>
          <w:rFonts w:ascii="Calibri" w:hAnsi="Calibri"/>
          <w:sz w:val="24"/>
          <w:szCs w:val="24"/>
        </w:rPr>
      </w:pPr>
      <w:r w:rsidRPr="006A36D5">
        <w:rPr>
          <w:rFonts w:ascii="Calibri" w:hAnsi="Calibri"/>
          <w:sz w:val="24"/>
          <w:szCs w:val="24"/>
        </w:rPr>
        <w:t xml:space="preserve">Driving routes to a timetable handling all kinds of payment methods and </w:t>
      </w:r>
      <w:r w:rsidR="00FC5026" w:rsidRPr="006A36D5">
        <w:rPr>
          <w:rFonts w:ascii="Calibri" w:hAnsi="Calibri"/>
          <w:sz w:val="24"/>
          <w:szCs w:val="24"/>
        </w:rPr>
        <w:t>dealing positively with customers.</w:t>
      </w:r>
    </w:p>
    <w:p w14:paraId="2D81BF3F" w14:textId="1798354B" w:rsidR="00124A46" w:rsidRDefault="00124A46" w:rsidP="0012619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Bus driver FIRST BUS DONCASTER SOUTH YORKSHIRE</w:t>
      </w:r>
      <w:r w:rsidR="00632DD4">
        <w:rPr>
          <w:rFonts w:ascii="Calibri" w:hAnsi="Calibri"/>
          <w:sz w:val="24"/>
          <w:szCs w:val="24"/>
        </w:rPr>
        <w:t xml:space="preserve"> 10/2008-01/2020</w:t>
      </w:r>
    </w:p>
    <w:p w14:paraId="7547C7E5" w14:textId="77777777" w:rsidR="00100270" w:rsidRDefault="00100270" w:rsidP="0032120C">
      <w:pPr>
        <w:rPr>
          <w:rFonts w:ascii="Calibri" w:hAnsi="Calibri"/>
          <w:sz w:val="24"/>
          <w:szCs w:val="24"/>
        </w:rPr>
      </w:pPr>
      <w:r w:rsidRPr="006A36D5">
        <w:rPr>
          <w:rFonts w:ascii="Calibri" w:hAnsi="Calibri"/>
          <w:sz w:val="24"/>
          <w:szCs w:val="24"/>
        </w:rPr>
        <w:t>Driving routes to a timetable handling all kinds of payment methods and dealing positively with customers.</w:t>
      </w:r>
    </w:p>
    <w:p w14:paraId="45414D85" w14:textId="1249A026" w:rsidR="00100270" w:rsidRPr="006A36D5" w:rsidRDefault="00EA38FC" w:rsidP="0012619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Taxi driver self employed 1991-</w:t>
      </w:r>
      <w:r w:rsidR="00024F07">
        <w:rPr>
          <w:rFonts w:ascii="Calibri" w:hAnsi="Calibri"/>
          <w:sz w:val="24"/>
          <w:szCs w:val="24"/>
        </w:rPr>
        <w:t>08/2006</w:t>
      </w:r>
    </w:p>
    <w:p w14:paraId="03AC5C66" w14:textId="43533EEE" w:rsidR="0059120E" w:rsidRDefault="0059120E"/>
    <w:p w14:paraId="63D4057B" w14:textId="30D97402" w:rsidR="0059120E" w:rsidRDefault="0059120E">
      <w:pPr>
        <w:pStyle w:val="Heading2"/>
      </w:pPr>
    </w:p>
    <w:p w14:paraId="57E31B65" w14:textId="36FF8C14" w:rsidR="0059120E" w:rsidRDefault="0059120E"/>
    <w:sectPr w:rsidR="0059120E" w:rsidSect="008E2E2A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89415" w14:textId="77777777" w:rsidR="003F6A6D" w:rsidRDefault="003F6A6D">
      <w:pPr>
        <w:spacing w:after="0" w:line="240" w:lineRule="auto"/>
      </w:pPr>
      <w:r>
        <w:separator/>
      </w:r>
    </w:p>
  </w:endnote>
  <w:endnote w:type="continuationSeparator" w:id="0">
    <w:p w14:paraId="52B309E2" w14:textId="77777777" w:rsidR="003F6A6D" w:rsidRDefault="003F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8B5C02" w14:textId="77777777" w:rsidR="0059120E" w:rsidRDefault="008E2E2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DC59" w14:textId="77777777" w:rsidR="003F6A6D" w:rsidRDefault="003F6A6D">
      <w:pPr>
        <w:spacing w:after="0" w:line="240" w:lineRule="auto"/>
      </w:pPr>
      <w:r>
        <w:separator/>
      </w:r>
    </w:p>
  </w:footnote>
  <w:footnote w:type="continuationSeparator" w:id="0">
    <w:p w14:paraId="69761765" w14:textId="77777777" w:rsidR="003F6A6D" w:rsidRDefault="003F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7B64F" w14:textId="77777777" w:rsidR="0059120E" w:rsidRDefault="008E2E2A">
    <w:pPr>
      <w:pStyle w:val="Header"/>
    </w:pPr>
    <w:r>
      <w:rPr>
        <w:noProof/>
        <w:lang w:eastAsia="zh-TW" w:bidi="hi-IN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6429C84" wp14:editId="447B1FC9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BDA208C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0AA4" w14:textId="77777777" w:rsidR="0059120E" w:rsidRDefault="008E2E2A">
    <w:pPr>
      <w:pStyle w:val="Header"/>
    </w:pPr>
    <w:r>
      <w:rPr>
        <w:noProof/>
        <w:lang w:eastAsia="zh-TW" w:bidi="hi-IN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7F45D3" wp14:editId="27A68765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3FE34E9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179266">
    <w:abstractNumId w:val="9"/>
  </w:num>
  <w:num w:numId="2" w16cid:durableId="949514334">
    <w:abstractNumId w:val="7"/>
  </w:num>
  <w:num w:numId="3" w16cid:durableId="941959204">
    <w:abstractNumId w:val="6"/>
  </w:num>
  <w:num w:numId="4" w16cid:durableId="1322808485">
    <w:abstractNumId w:val="5"/>
  </w:num>
  <w:num w:numId="5" w16cid:durableId="922297153">
    <w:abstractNumId w:val="4"/>
  </w:num>
  <w:num w:numId="6" w16cid:durableId="1296594839">
    <w:abstractNumId w:val="8"/>
  </w:num>
  <w:num w:numId="7" w16cid:durableId="1832677063">
    <w:abstractNumId w:val="3"/>
  </w:num>
  <w:num w:numId="8" w16cid:durableId="320235101">
    <w:abstractNumId w:val="2"/>
  </w:num>
  <w:num w:numId="9" w16cid:durableId="195000002">
    <w:abstractNumId w:val="1"/>
  </w:num>
  <w:num w:numId="10" w16cid:durableId="27370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D"/>
    <w:rsid w:val="00024F07"/>
    <w:rsid w:val="00100270"/>
    <w:rsid w:val="00124A46"/>
    <w:rsid w:val="00126192"/>
    <w:rsid w:val="00126D77"/>
    <w:rsid w:val="0026302C"/>
    <w:rsid w:val="00270572"/>
    <w:rsid w:val="002C523F"/>
    <w:rsid w:val="003B5CD5"/>
    <w:rsid w:val="003E6D6B"/>
    <w:rsid w:val="003F6A6D"/>
    <w:rsid w:val="00425F4F"/>
    <w:rsid w:val="00452FF6"/>
    <w:rsid w:val="004D17CC"/>
    <w:rsid w:val="00501766"/>
    <w:rsid w:val="00504642"/>
    <w:rsid w:val="00580A9E"/>
    <w:rsid w:val="0059120E"/>
    <w:rsid w:val="005B7880"/>
    <w:rsid w:val="005C2524"/>
    <w:rsid w:val="00632DD4"/>
    <w:rsid w:val="006A36D5"/>
    <w:rsid w:val="006E7923"/>
    <w:rsid w:val="006F759F"/>
    <w:rsid w:val="0070586B"/>
    <w:rsid w:val="007B3F16"/>
    <w:rsid w:val="007E54CB"/>
    <w:rsid w:val="007F0398"/>
    <w:rsid w:val="008A2260"/>
    <w:rsid w:val="008B107C"/>
    <w:rsid w:val="008C2EFE"/>
    <w:rsid w:val="008E2E2A"/>
    <w:rsid w:val="00901B22"/>
    <w:rsid w:val="00930264"/>
    <w:rsid w:val="009C7200"/>
    <w:rsid w:val="00A21C76"/>
    <w:rsid w:val="00AC304A"/>
    <w:rsid w:val="00B04632"/>
    <w:rsid w:val="00BE75E3"/>
    <w:rsid w:val="00C01202"/>
    <w:rsid w:val="00C15DCF"/>
    <w:rsid w:val="00C24A4A"/>
    <w:rsid w:val="00C46A9B"/>
    <w:rsid w:val="00CD797A"/>
    <w:rsid w:val="00D113C6"/>
    <w:rsid w:val="00DD1BF6"/>
    <w:rsid w:val="00DE2F0D"/>
    <w:rsid w:val="00EA38FC"/>
    <w:rsid w:val="00F469B9"/>
    <w:rsid w:val="00FC5026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F1DD"/>
  <w15:chartTrackingRefBased/>
  <w15:docId w15:val="{F57A3EA6-FCE5-8549-A9DF-C501BDEB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F0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4B47B5FF-9FA8-E64A-95C8-C6B781D64638%7dtf163921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4D3892985264439ADA6F19FCC8A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B1765-0718-AE44-9FE3-849C96C48EE8}"/>
      </w:docPartPr>
      <w:docPartBody>
        <w:p w:rsidR="00000000" w:rsidRDefault="00743E7B">
          <w:pPr>
            <w:pStyle w:val="DE4D3892985264439ADA6F19FCC8A5E9"/>
          </w:pPr>
          <w:r>
            <w:t>Skills Summary</w:t>
          </w:r>
        </w:p>
      </w:docPartBody>
    </w:docPart>
    <w:docPart>
      <w:docPartPr>
        <w:name w:val="6E3B286D18F3AF42ACBB12093DE34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C5B58-23B8-5B4F-BCA9-437DC6685060}"/>
      </w:docPartPr>
      <w:docPartBody>
        <w:p w:rsidR="00000000" w:rsidRDefault="00743E7B">
          <w:pPr>
            <w:pStyle w:val="6E3B286D18F3AF42ACBB12093DE348F1"/>
          </w:pPr>
          <w:r>
            <w:t>Education</w:t>
          </w:r>
        </w:p>
      </w:docPartBody>
    </w:docPart>
    <w:docPart>
      <w:docPartPr>
        <w:name w:val="B5268FA0DC48154791DE1ADF1F380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4160-A9A5-EB43-832B-4A7ED94318F7}"/>
      </w:docPartPr>
      <w:docPartBody>
        <w:p w:rsidR="00000000" w:rsidRDefault="00743E7B">
          <w:pPr>
            <w:pStyle w:val="B5268FA0DC48154791DE1ADF1F380B5E"/>
          </w:pPr>
          <w:r>
            <w:t>Experience</w:t>
          </w:r>
        </w:p>
      </w:docPartBody>
    </w:docPart>
    <w:docPart>
      <w:docPartPr>
        <w:name w:val="3DDEA60C62D19647B45092703308C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40500-82CD-134E-9D06-A5AD0133C614}"/>
      </w:docPartPr>
      <w:docPartBody>
        <w:p w:rsidR="00000000" w:rsidRDefault="00743E7B">
          <w:pPr>
            <w:pStyle w:val="3DDEA60C62D19647B45092703308C04B"/>
          </w:pPr>
          <w:r>
            <w:t>Name of Employer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FCE0213DB77C499597C96DE967C265">
    <w:name w:val="C8FCE0213DB77C499597C96DE967C265"/>
  </w:style>
  <w:style w:type="paragraph" w:customStyle="1" w:styleId="09283AE60EE2594D8BA231FFCC06327E">
    <w:name w:val="09283AE60EE2594D8BA231FFCC06327E"/>
  </w:style>
  <w:style w:type="paragraph" w:customStyle="1" w:styleId="DE4D3892985264439ADA6F19FCC8A5E9">
    <w:name w:val="DE4D3892985264439ADA6F19FCC8A5E9"/>
  </w:style>
  <w:style w:type="paragraph" w:customStyle="1" w:styleId="CF95144A84EB1F4099A5125D23DB1F49">
    <w:name w:val="CF95144A84EB1F4099A5125D23DB1F49"/>
  </w:style>
  <w:style w:type="paragraph" w:customStyle="1" w:styleId="6E3B286D18F3AF42ACBB12093DE348F1">
    <w:name w:val="6E3B286D18F3AF42ACBB12093DE348F1"/>
  </w:style>
  <w:style w:type="paragraph" w:customStyle="1" w:styleId="A1A9C0BF462BCA4B9E2EE60A5CBF7532">
    <w:name w:val="A1A9C0BF462BCA4B9E2EE60A5CBF7532"/>
  </w:style>
  <w:style w:type="paragraph" w:customStyle="1" w:styleId="EA6E96229796E0488AC0B66FF9C89088">
    <w:name w:val="EA6E96229796E0488AC0B66FF9C89088"/>
  </w:style>
  <w:style w:type="paragraph" w:customStyle="1" w:styleId="B5268FA0DC48154791DE1ADF1F380B5E">
    <w:name w:val="B5268FA0DC48154791DE1ADF1F380B5E"/>
  </w:style>
  <w:style w:type="paragraph" w:customStyle="1" w:styleId="3DDEA60C62D19647B45092703308C04B">
    <w:name w:val="3DDEA60C62D19647B45092703308C04B"/>
  </w:style>
  <w:style w:type="paragraph" w:customStyle="1" w:styleId="C512586FFE00814A92FCE342F5C48A84">
    <w:name w:val="C512586FFE00814A92FCE342F5C48A84"/>
  </w:style>
  <w:style w:type="paragraph" w:customStyle="1" w:styleId="3CA77C8743EC7842A21B51C40E3E011F">
    <w:name w:val="3CA77C8743EC7842A21B51C40E3E011F"/>
  </w:style>
  <w:style w:type="paragraph" w:customStyle="1" w:styleId="85423FAA938FA545B17A213E720091C1">
    <w:name w:val="85423FAA938FA545B17A213E720091C1"/>
  </w:style>
  <w:style w:type="paragraph" w:customStyle="1" w:styleId="A8F1244D981E99488283E1EA1C1A8E02">
    <w:name w:val="A8F1244D981E99488283E1EA1C1A8E02"/>
  </w:style>
  <w:style w:type="paragraph" w:customStyle="1" w:styleId="B16FE2D4C1D8824AB9A1AFE532D1216A">
    <w:name w:val="B16FE2D4C1D8824AB9A1AFE532D12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{4B47B5FF-9FA8-E64A-95C8-C6B781D64638}tf16392120.dotx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Whiteley</dc:creator>
  <cp:keywords/>
  <dc:description/>
  <cp:lastModifiedBy>Amanda Whiteley</cp:lastModifiedBy>
  <cp:revision>2</cp:revision>
  <dcterms:created xsi:type="dcterms:W3CDTF">2022-09-06T21:07:00Z</dcterms:created>
  <dcterms:modified xsi:type="dcterms:W3CDTF">2022-09-06T21:07:00Z</dcterms:modified>
</cp:coreProperties>
</file>