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972BF" w14:textId="2D8E0C9D" w:rsidR="00CE2D13" w:rsidRPr="00840507" w:rsidRDefault="007345FE" w:rsidP="00D076A1">
      <w:pPr>
        <w:pStyle w:val="ContactInformation"/>
        <w:jc w:val="center"/>
        <w:rPr>
          <w:sz w:val="48"/>
          <w:szCs w:val="48"/>
          <w:u w:val="single"/>
        </w:rPr>
      </w:pPr>
      <w:r w:rsidRPr="00840507">
        <w:rPr>
          <w:sz w:val="48"/>
          <w:szCs w:val="48"/>
          <w:u w:val="single"/>
        </w:rPr>
        <w:t>Craig Hugh Urquhart</w:t>
      </w:r>
    </w:p>
    <w:p w14:paraId="1FDC30FD" w14:textId="739C30DD" w:rsidR="007345FE" w:rsidRDefault="007345FE" w:rsidP="007345FE">
      <w:pPr>
        <w:pStyle w:val="ContactInformation"/>
        <w:jc w:val="center"/>
      </w:pPr>
      <w:r>
        <w:t>175 Earl Street, Glasgow, G14 0DA | 07715298270 | Craigurquhart99@gmail.com</w:t>
      </w:r>
    </w:p>
    <w:p w14:paraId="79F452B1" w14:textId="77777777" w:rsidR="007345FE" w:rsidRDefault="007345FE" w:rsidP="007345FE">
      <w:pPr>
        <w:pStyle w:val="ContactInformation"/>
      </w:pPr>
    </w:p>
    <w:p w14:paraId="26568FAF" w14:textId="3FC77488" w:rsidR="007345FE" w:rsidRPr="007345FE" w:rsidRDefault="007345FE" w:rsidP="007345FE">
      <w:pPr>
        <w:pStyle w:val="ContactInformation"/>
        <w:jc w:val="center"/>
        <w:rPr>
          <w:sz w:val="32"/>
          <w:szCs w:val="32"/>
          <w:u w:val="single"/>
        </w:rPr>
      </w:pPr>
      <w:r w:rsidRPr="007345FE">
        <w:rPr>
          <w:sz w:val="32"/>
          <w:szCs w:val="32"/>
          <w:u w:val="single"/>
        </w:rPr>
        <w:t>Personal Profile</w:t>
      </w:r>
    </w:p>
    <w:p w14:paraId="3BD38884" w14:textId="2B60AE09" w:rsidR="00CE2D13" w:rsidRPr="003E2358" w:rsidRDefault="007345FE" w:rsidP="00D076A1">
      <w:pPr>
        <w:pStyle w:val="ContactInformation"/>
        <w:jc w:val="center"/>
      </w:pPr>
      <w:r w:rsidRPr="003E2358">
        <w:t xml:space="preserve">A highly motivated </w:t>
      </w:r>
      <w:r w:rsidR="00D076A1" w:rsidRPr="003E2358">
        <w:t>individual</w:t>
      </w:r>
      <w:r w:rsidRPr="003E2358">
        <w:t xml:space="preserve"> </w:t>
      </w:r>
      <w:r w:rsidR="007964BE" w:rsidRPr="003E2358">
        <w:t xml:space="preserve">that’s </w:t>
      </w:r>
      <w:r w:rsidR="00867DBD">
        <w:t xml:space="preserve">breaking into the </w:t>
      </w:r>
      <w:r w:rsidRPr="003E2358">
        <w:t xml:space="preserve">HGV industry. </w:t>
      </w:r>
      <w:r w:rsidR="00867DBD">
        <w:t xml:space="preserve">Continuously looking to learn and improve on existing skills. </w:t>
      </w:r>
      <w:r w:rsidR="00396CE8" w:rsidRPr="003E2358">
        <w:t>I’m e</w:t>
      </w:r>
      <w:r w:rsidR="00D076A1" w:rsidRPr="003E2358">
        <w:t>nthusiastic</w:t>
      </w:r>
      <w:r w:rsidR="00FD5BE1" w:rsidRPr="003E2358">
        <w:t xml:space="preserve"> and confident</w:t>
      </w:r>
      <w:r w:rsidR="007964BE" w:rsidRPr="003E2358">
        <w:t>, work</w:t>
      </w:r>
      <w:r w:rsidR="00FD5BE1" w:rsidRPr="003E2358">
        <w:t xml:space="preserve"> well independently and t</w:t>
      </w:r>
      <w:r w:rsidR="00396CE8" w:rsidRPr="003E2358">
        <w:t>h</w:t>
      </w:r>
      <w:r w:rsidR="00FD5BE1" w:rsidRPr="003E2358">
        <w:t xml:space="preserve">rive as part of a team. A good communicator who is hard working, conscientious and eager to learn new skills. I pride myself </w:t>
      </w:r>
      <w:r w:rsidR="00396CE8" w:rsidRPr="003E2358">
        <w:t>on</w:t>
      </w:r>
      <w:r w:rsidR="00FD5BE1" w:rsidRPr="003E2358">
        <w:t xml:space="preserve"> being friendly, polite, and always willing to help. I am a driven individual that is keen to invest time and effort into </w:t>
      </w:r>
      <w:r w:rsidR="007964BE" w:rsidRPr="003E2358">
        <w:t>an</w:t>
      </w:r>
      <w:r w:rsidR="00FD5BE1" w:rsidRPr="003E2358">
        <w:t xml:space="preserve"> </w:t>
      </w:r>
      <w:r w:rsidR="007964BE" w:rsidRPr="003E2358">
        <w:t>industry</w:t>
      </w:r>
      <w:r w:rsidR="00FD5BE1" w:rsidRPr="003E2358">
        <w:t xml:space="preserve"> that will challenge me daily</w:t>
      </w:r>
      <w:r w:rsidR="00D076A1" w:rsidRPr="003E2358">
        <w:t>.</w:t>
      </w:r>
    </w:p>
    <w:p w14:paraId="1170FCC5" w14:textId="369DCD83" w:rsidR="00211DBB" w:rsidRPr="003E2358" w:rsidRDefault="00211DBB" w:rsidP="00D076A1">
      <w:pPr>
        <w:pStyle w:val="ContactInformation"/>
        <w:jc w:val="center"/>
      </w:pPr>
    </w:p>
    <w:p w14:paraId="5EE1DA0D" w14:textId="45B810F5" w:rsidR="00211DBB" w:rsidRDefault="00211DBB" w:rsidP="00D076A1">
      <w:pPr>
        <w:pStyle w:val="ContactInformation"/>
        <w:jc w:val="center"/>
        <w:rPr>
          <w:sz w:val="32"/>
          <w:szCs w:val="32"/>
          <w:u w:val="single"/>
        </w:rPr>
      </w:pPr>
      <w:r w:rsidRPr="003E2358">
        <w:rPr>
          <w:sz w:val="32"/>
          <w:szCs w:val="32"/>
          <w:u w:val="single"/>
        </w:rPr>
        <w:t>Work History</w:t>
      </w:r>
    </w:p>
    <w:p w14:paraId="6A1F41EA" w14:textId="42D1ACE7" w:rsidR="004D796E" w:rsidRPr="003E2358" w:rsidRDefault="004D796E" w:rsidP="004D796E">
      <w:pPr>
        <w:pStyle w:val="ContactInformation"/>
        <w:jc w:val="center"/>
        <w:rPr>
          <w:b/>
          <w:bCs/>
        </w:rPr>
      </w:pPr>
      <w:r>
        <w:rPr>
          <w:b/>
          <w:bCs/>
        </w:rPr>
        <w:t>Class 2 HGV Driver</w:t>
      </w:r>
      <w:r w:rsidRPr="003E2358">
        <w:rPr>
          <w:b/>
          <w:bCs/>
        </w:rPr>
        <w:t xml:space="preserve">| </w:t>
      </w:r>
      <w:r>
        <w:rPr>
          <w:b/>
          <w:bCs/>
        </w:rPr>
        <w:t>Stuart Nicol Transport</w:t>
      </w:r>
      <w:r w:rsidRPr="003E2358">
        <w:rPr>
          <w:b/>
          <w:bCs/>
        </w:rPr>
        <w:t xml:space="preserve"> | </w:t>
      </w:r>
      <w:r>
        <w:rPr>
          <w:b/>
          <w:bCs/>
        </w:rPr>
        <w:t>December 2022</w:t>
      </w:r>
      <w:r w:rsidRPr="003E2358">
        <w:rPr>
          <w:b/>
          <w:bCs/>
        </w:rPr>
        <w:t xml:space="preserve"> – Present </w:t>
      </w:r>
    </w:p>
    <w:p w14:paraId="4C308E71" w14:textId="1BC7D972" w:rsidR="004D796E" w:rsidRDefault="004D796E" w:rsidP="004D796E">
      <w:pPr>
        <w:pStyle w:val="ContactInformation"/>
        <w:jc w:val="center"/>
      </w:pPr>
      <w:r>
        <w:t xml:space="preserve">As a class 2 HGV driver for Stuart Nicol Transport, my roles are to carry out numerous multi-drop deliveries to customers as part of the pallet ways network, complying with EU driving hours and working time directive. Ensuring deliveries are conducted safely, efficiently and in a timely manner. </w:t>
      </w:r>
      <w:r w:rsidR="00867DBD">
        <w:t>A front facing role, self-loading and offloading at various customer sites including Cash and Carries, builder’s merchants and house deliveries.</w:t>
      </w:r>
    </w:p>
    <w:p w14:paraId="416F6916" w14:textId="77777777" w:rsidR="004D796E" w:rsidRPr="003E2358" w:rsidRDefault="004D796E" w:rsidP="00867DBD">
      <w:pPr>
        <w:pStyle w:val="ContactInformation"/>
        <w:rPr>
          <w:sz w:val="32"/>
          <w:szCs w:val="32"/>
          <w:u w:val="single"/>
        </w:rPr>
      </w:pPr>
    </w:p>
    <w:p w14:paraId="65068449" w14:textId="71C03FC1" w:rsidR="00211DBB" w:rsidRPr="003E2358" w:rsidRDefault="00211DBB" w:rsidP="00211DBB">
      <w:pPr>
        <w:pStyle w:val="ContactInformation"/>
        <w:jc w:val="center"/>
        <w:rPr>
          <w:b/>
          <w:bCs/>
        </w:rPr>
      </w:pPr>
      <w:r w:rsidRPr="003E2358">
        <w:rPr>
          <w:b/>
          <w:bCs/>
        </w:rPr>
        <w:t xml:space="preserve">Weapons Technician | Royal Navy | June 2017 – </w:t>
      </w:r>
      <w:r w:rsidR="004D796E">
        <w:rPr>
          <w:b/>
          <w:bCs/>
        </w:rPr>
        <w:t>December 2022</w:t>
      </w:r>
    </w:p>
    <w:p w14:paraId="0BF451B8" w14:textId="5E43D7E9" w:rsidR="00917595" w:rsidRPr="003E2358" w:rsidRDefault="00917595" w:rsidP="00211DBB">
      <w:pPr>
        <w:pStyle w:val="ContactInformation"/>
        <w:jc w:val="center"/>
      </w:pPr>
      <w:r w:rsidRPr="003E2358">
        <w:t xml:space="preserve">Working onboard an Astute class submarine based </w:t>
      </w:r>
      <w:r w:rsidR="00396CE8" w:rsidRPr="003E2358">
        <w:t>a</w:t>
      </w:r>
      <w:r w:rsidRPr="003E2358">
        <w:t xml:space="preserve">t HMNB Clyde, responsible for maintenance and upkeep of weapon handling and discharge equipment. </w:t>
      </w:r>
      <w:r w:rsidR="00396CE8" w:rsidRPr="003E2358">
        <w:t xml:space="preserve">Key aspects </w:t>
      </w:r>
      <w:r w:rsidRPr="003E2358">
        <w:t>of the job include</w:t>
      </w:r>
      <w:r w:rsidR="004D796E">
        <w:t xml:space="preserve">d </w:t>
      </w:r>
      <w:r w:rsidR="00396CE8" w:rsidRPr="003E2358">
        <w:t>maintaining</w:t>
      </w:r>
      <w:r w:rsidRPr="003E2358">
        <w:t xml:space="preserve"> strict safe systems of work</w:t>
      </w:r>
      <w:r w:rsidR="00396CE8" w:rsidRPr="003E2358">
        <w:t xml:space="preserve">, </w:t>
      </w:r>
      <w:r w:rsidR="000D7E0C" w:rsidRPr="003E2358">
        <w:t>monitoring contractors</w:t>
      </w:r>
      <w:r w:rsidR="00396CE8" w:rsidRPr="003E2358">
        <w:t>,</w:t>
      </w:r>
      <w:r w:rsidR="000D7E0C" w:rsidRPr="003E2358">
        <w:t xml:space="preserve"> </w:t>
      </w:r>
      <w:r w:rsidR="00396CE8" w:rsidRPr="003E2358">
        <w:t>c</w:t>
      </w:r>
      <w:r w:rsidR="000D7E0C" w:rsidRPr="003E2358">
        <w:t xml:space="preserve">arrying out hourly rounds and inspecting high pressure systems such as Hydraulics and HP air. </w:t>
      </w:r>
      <w:r w:rsidR="00396CE8" w:rsidRPr="003E2358">
        <w:t>F</w:t>
      </w:r>
      <w:r w:rsidR="000D7E0C" w:rsidRPr="003E2358">
        <w:t>lexib</w:t>
      </w:r>
      <w:r w:rsidR="00396CE8" w:rsidRPr="003E2358">
        <w:t>i</w:t>
      </w:r>
      <w:r w:rsidR="000D7E0C" w:rsidRPr="003E2358">
        <w:t>l</w:t>
      </w:r>
      <w:r w:rsidR="00396CE8" w:rsidRPr="003E2358">
        <w:t>ity is important</w:t>
      </w:r>
      <w:r w:rsidR="004B7E50" w:rsidRPr="003E2358">
        <w:t>,</w:t>
      </w:r>
      <w:r w:rsidR="00396CE8" w:rsidRPr="003E2358">
        <w:t xml:space="preserve"> being required to</w:t>
      </w:r>
      <w:r w:rsidR="000D7E0C" w:rsidRPr="003E2358">
        <w:t xml:space="preserve"> work day and night shifts throughout the year.</w:t>
      </w:r>
    </w:p>
    <w:p w14:paraId="389B1F84" w14:textId="3214EFE2" w:rsidR="00424CBF" w:rsidRPr="003E2358" w:rsidRDefault="00424CBF" w:rsidP="00211DBB">
      <w:pPr>
        <w:pStyle w:val="ContactInformation"/>
        <w:jc w:val="center"/>
        <w:rPr>
          <w:b/>
          <w:bCs/>
        </w:rPr>
      </w:pPr>
    </w:p>
    <w:p w14:paraId="68437E47" w14:textId="50F1E474" w:rsidR="00424CBF" w:rsidRPr="003E2358" w:rsidRDefault="00424CBF" w:rsidP="00211DBB">
      <w:pPr>
        <w:pStyle w:val="ContactInformation"/>
        <w:jc w:val="center"/>
        <w:rPr>
          <w:b/>
          <w:bCs/>
        </w:rPr>
      </w:pPr>
      <w:r w:rsidRPr="003E2358">
        <w:rPr>
          <w:b/>
          <w:bCs/>
        </w:rPr>
        <w:t>Gym Assistant | Nairn Sports Club |</w:t>
      </w:r>
      <w:r w:rsidR="00DA0D63" w:rsidRPr="003E2358">
        <w:rPr>
          <w:b/>
          <w:bCs/>
        </w:rPr>
        <w:t xml:space="preserve"> </w:t>
      </w:r>
      <w:r w:rsidRPr="003E2358">
        <w:rPr>
          <w:b/>
          <w:bCs/>
        </w:rPr>
        <w:t>September 2016 – May 2017</w:t>
      </w:r>
    </w:p>
    <w:p w14:paraId="1239052C" w14:textId="77777777" w:rsidR="00522F92" w:rsidRDefault="00424CBF" w:rsidP="00211DBB">
      <w:pPr>
        <w:pStyle w:val="ContactInformation"/>
        <w:jc w:val="center"/>
      </w:pPr>
      <w:r w:rsidRPr="003E2358">
        <w:t xml:space="preserve">Front of house gym assistant ensuring all gym members needs were met. Roles of the job included opening and closing the facility, </w:t>
      </w:r>
      <w:r w:rsidR="00522F92" w:rsidRPr="003E2358">
        <w:t>reception duties, processing membership applications, setting up equipment for fitness classes and general upkeep</w:t>
      </w:r>
      <w:r w:rsidR="00522F92">
        <w:t xml:space="preserve"> of sports grounds and surrounding area.</w:t>
      </w:r>
    </w:p>
    <w:p w14:paraId="720EBD26" w14:textId="3A7B3C83" w:rsidR="00522F92" w:rsidRDefault="00522F92" w:rsidP="00211DBB">
      <w:pPr>
        <w:pStyle w:val="ContactInformation"/>
        <w:jc w:val="center"/>
      </w:pPr>
    </w:p>
    <w:p w14:paraId="24CD4209" w14:textId="247D1DCC" w:rsidR="00522F92" w:rsidRPr="00840507" w:rsidRDefault="00840507" w:rsidP="00211DBB">
      <w:pPr>
        <w:pStyle w:val="ContactInformation"/>
        <w:jc w:val="center"/>
        <w:rPr>
          <w:b/>
          <w:bCs/>
        </w:rPr>
      </w:pPr>
      <w:proofErr w:type="spellStart"/>
      <w:r w:rsidRPr="00840507">
        <w:rPr>
          <w:b/>
          <w:bCs/>
        </w:rPr>
        <w:t>Labo</w:t>
      </w:r>
      <w:r w:rsidR="00396CE8">
        <w:rPr>
          <w:b/>
          <w:bCs/>
        </w:rPr>
        <w:t>u</w:t>
      </w:r>
      <w:r w:rsidRPr="00840507">
        <w:rPr>
          <w:b/>
          <w:bCs/>
        </w:rPr>
        <w:t>rer</w:t>
      </w:r>
      <w:proofErr w:type="spellEnd"/>
      <w:r w:rsidR="00522F92" w:rsidRPr="00840507">
        <w:rPr>
          <w:b/>
          <w:bCs/>
        </w:rPr>
        <w:t xml:space="preserve"> | H+M Builders |</w:t>
      </w:r>
      <w:r w:rsidR="00DA0D63">
        <w:rPr>
          <w:b/>
          <w:bCs/>
        </w:rPr>
        <w:t xml:space="preserve"> </w:t>
      </w:r>
      <w:r w:rsidRPr="00840507">
        <w:rPr>
          <w:b/>
          <w:bCs/>
        </w:rPr>
        <w:t>April 2015 – May 2016</w:t>
      </w:r>
      <w:r w:rsidR="00522F92" w:rsidRPr="00840507">
        <w:rPr>
          <w:b/>
          <w:bCs/>
        </w:rPr>
        <w:t xml:space="preserve"> </w:t>
      </w:r>
    </w:p>
    <w:p w14:paraId="2EB4494A" w14:textId="12390E91" w:rsidR="00211DBB" w:rsidRDefault="00522F92" w:rsidP="00840507">
      <w:pPr>
        <w:pStyle w:val="ContactInformation"/>
        <w:jc w:val="center"/>
      </w:pPr>
      <w:r>
        <w:t xml:space="preserve"> </w:t>
      </w:r>
      <w:r w:rsidR="00840507">
        <w:t xml:space="preserve">Helping a local builder with </w:t>
      </w:r>
      <w:proofErr w:type="spellStart"/>
      <w:r w:rsidR="00840507">
        <w:t>labo</w:t>
      </w:r>
      <w:r w:rsidR="00396CE8">
        <w:t>u</w:t>
      </w:r>
      <w:r w:rsidR="00840507">
        <w:t>ring</w:t>
      </w:r>
      <w:proofErr w:type="spellEnd"/>
      <w:r w:rsidR="00840507">
        <w:t xml:space="preserve"> duties during holiday periods whilst still at school. Roles include general </w:t>
      </w:r>
      <w:proofErr w:type="spellStart"/>
      <w:r w:rsidR="00840507">
        <w:t>labo</w:t>
      </w:r>
      <w:r w:rsidR="00396CE8">
        <w:t>u</w:t>
      </w:r>
      <w:r w:rsidR="00840507">
        <w:t>ring</w:t>
      </w:r>
      <w:proofErr w:type="spellEnd"/>
      <w:r w:rsidR="00840507">
        <w:t>, mixing cement and spreading concrete.</w:t>
      </w:r>
    </w:p>
    <w:p w14:paraId="7D12DE18" w14:textId="57DF4909" w:rsidR="00840507" w:rsidRDefault="00840507" w:rsidP="00840507">
      <w:pPr>
        <w:pStyle w:val="ContactInformation"/>
        <w:jc w:val="center"/>
      </w:pPr>
    </w:p>
    <w:p w14:paraId="2C01C419" w14:textId="13BF26EC" w:rsidR="00840507" w:rsidRDefault="00840507" w:rsidP="00840507">
      <w:pPr>
        <w:pStyle w:val="ContactInformation"/>
        <w:jc w:val="center"/>
        <w:rPr>
          <w:sz w:val="32"/>
          <w:szCs w:val="32"/>
        </w:rPr>
      </w:pPr>
      <w:r w:rsidRPr="00840507">
        <w:rPr>
          <w:sz w:val="32"/>
          <w:szCs w:val="32"/>
          <w:u w:val="single"/>
        </w:rPr>
        <w:t>Qualifications</w:t>
      </w:r>
    </w:p>
    <w:p w14:paraId="75B4336C" w14:textId="2744E68E" w:rsidR="00C939FF" w:rsidRDefault="004B7E50" w:rsidP="00C939FF">
      <w:pPr>
        <w:pStyle w:val="ContactInformation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54FDD1" wp14:editId="71CFE3F5">
                <wp:simplePos x="0" y="0"/>
                <wp:positionH relativeFrom="column">
                  <wp:posOffset>-400811</wp:posOffset>
                </wp:positionH>
                <wp:positionV relativeFrom="paragraph">
                  <wp:posOffset>86524</wp:posOffset>
                </wp:positionV>
                <wp:extent cx="2222500" cy="16129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0" cy="161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A61CB5" w14:textId="0BD775FE" w:rsidR="00C939FF" w:rsidRPr="00C939FF" w:rsidRDefault="00C939FF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C939FF">
                              <w:rPr>
                                <w:b/>
                                <w:bCs/>
                                <w:lang w:val="en-GB"/>
                              </w:rPr>
                              <w:t>Licences:</w:t>
                            </w:r>
                          </w:p>
                          <w:p w14:paraId="1A9820C7" w14:textId="2B94342E" w:rsidR="00C939FF" w:rsidRDefault="00C939FF" w:rsidP="00C939FF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Full</w:t>
                            </w:r>
                            <w:r w:rsidR="00396CE8">
                              <w:rPr>
                                <w:lang w:val="en-GB"/>
                              </w:rPr>
                              <w:t xml:space="preserve"> c</w:t>
                            </w:r>
                            <w:r>
                              <w:rPr>
                                <w:lang w:val="en-GB"/>
                              </w:rPr>
                              <w:t>lean</w:t>
                            </w:r>
                            <w:r w:rsidR="004B7E50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UK driving license. </w:t>
                            </w:r>
                          </w:p>
                          <w:p w14:paraId="477861B1" w14:textId="52758D0D" w:rsidR="00C939FF" w:rsidRDefault="00C939FF" w:rsidP="00C939FF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Cat C HGV </w:t>
                            </w:r>
                            <w:r w:rsidR="00396CE8">
                              <w:rPr>
                                <w:lang w:val="en-GB"/>
                              </w:rPr>
                              <w:t>l</w:t>
                            </w:r>
                            <w:r>
                              <w:rPr>
                                <w:lang w:val="en-GB"/>
                              </w:rPr>
                              <w:t>icense.</w:t>
                            </w:r>
                          </w:p>
                          <w:p w14:paraId="006EEECD" w14:textId="5F4FC2EE" w:rsidR="00C939FF" w:rsidRDefault="00C939FF" w:rsidP="00C939FF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Cat C+E HGV </w:t>
                            </w:r>
                            <w:r w:rsidR="00396CE8">
                              <w:rPr>
                                <w:lang w:val="en-GB"/>
                              </w:rPr>
                              <w:t>l</w:t>
                            </w:r>
                            <w:r>
                              <w:rPr>
                                <w:lang w:val="en-GB"/>
                              </w:rPr>
                              <w:t>icense.</w:t>
                            </w:r>
                          </w:p>
                          <w:p w14:paraId="2945C987" w14:textId="13F76D98" w:rsidR="00C939FF" w:rsidRDefault="00C939FF" w:rsidP="00C939FF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Digital Tachograph Card.</w:t>
                            </w:r>
                          </w:p>
                          <w:p w14:paraId="16341665" w14:textId="075E65B5" w:rsidR="00C939FF" w:rsidRPr="00C939FF" w:rsidRDefault="00C939FF" w:rsidP="00C939FF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CPC/DQC Card.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54FD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1.55pt;margin-top:6.8pt;width:175pt;height:1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" filled="f" stroked="f" strokeweight=".5pt">
                <v:textbox>
                  <w:txbxContent>
                    <w:p w14:paraId="65A61CB5" w14:textId="0BD775FE" w:rsidR="00C939FF" w:rsidRPr="00C939FF" w:rsidRDefault="00C939FF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C939FF">
                        <w:rPr>
                          <w:b/>
                          <w:bCs/>
                          <w:lang w:val="en-GB"/>
                        </w:rPr>
                        <w:t>Licences:</w:t>
                      </w:r>
                    </w:p>
                    <w:p w14:paraId="1A9820C7" w14:textId="2B94342E" w:rsidR="00C939FF" w:rsidRDefault="00C939FF" w:rsidP="00C939FF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Full</w:t>
                      </w:r>
                      <w:r w:rsidR="00396CE8">
                        <w:rPr>
                          <w:lang w:val="en-GB"/>
                        </w:rPr>
                        <w:t xml:space="preserve"> c</w:t>
                      </w:r>
                      <w:r>
                        <w:rPr>
                          <w:lang w:val="en-GB"/>
                        </w:rPr>
                        <w:t>lean</w:t>
                      </w:r>
                      <w:r w:rsidR="004B7E50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UK driving license. </w:t>
                      </w:r>
                    </w:p>
                    <w:p w14:paraId="477861B1" w14:textId="52758D0D" w:rsidR="00C939FF" w:rsidRDefault="00C939FF" w:rsidP="00C939FF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Cat C HGV </w:t>
                      </w:r>
                      <w:r w:rsidR="00396CE8">
                        <w:rPr>
                          <w:lang w:val="en-GB"/>
                        </w:rPr>
                        <w:t>l</w:t>
                      </w:r>
                      <w:r>
                        <w:rPr>
                          <w:lang w:val="en-GB"/>
                        </w:rPr>
                        <w:t>icense.</w:t>
                      </w:r>
                    </w:p>
                    <w:p w14:paraId="006EEECD" w14:textId="5F4FC2EE" w:rsidR="00C939FF" w:rsidRDefault="00C939FF" w:rsidP="00C939FF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Cat C+E HGV </w:t>
                      </w:r>
                      <w:r w:rsidR="00396CE8">
                        <w:rPr>
                          <w:lang w:val="en-GB"/>
                        </w:rPr>
                        <w:t>l</w:t>
                      </w:r>
                      <w:r>
                        <w:rPr>
                          <w:lang w:val="en-GB"/>
                        </w:rPr>
                        <w:t>icense.</w:t>
                      </w:r>
                    </w:p>
                    <w:p w14:paraId="2945C987" w14:textId="13F76D98" w:rsidR="00C939FF" w:rsidRDefault="00C939FF" w:rsidP="00C939FF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Digital Tachograph Card.</w:t>
                      </w:r>
                    </w:p>
                    <w:p w14:paraId="16341665" w14:textId="075E65B5" w:rsidR="00C939FF" w:rsidRPr="00C939FF" w:rsidRDefault="00C939FF" w:rsidP="00C939FF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CPC/DQC Card.</w:t>
                      </w:r>
                    </w:p>
                  </w:txbxContent>
                </v:textbox>
              </v:shape>
            </w:pict>
          </mc:Fallback>
        </mc:AlternateContent>
      </w:r>
      <w:r w:rsidR="008D7399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4E26A1" wp14:editId="50B08DE6">
                <wp:simplePos x="0" y="0"/>
                <wp:positionH relativeFrom="column">
                  <wp:posOffset>4328795</wp:posOffset>
                </wp:positionH>
                <wp:positionV relativeFrom="paragraph">
                  <wp:posOffset>86995</wp:posOffset>
                </wp:positionV>
                <wp:extent cx="2222500" cy="16129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0" cy="161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60FA39" w14:textId="60F40DE2" w:rsidR="00C939FF" w:rsidRDefault="00E212EB" w:rsidP="00C939FF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E212EB">
                              <w:rPr>
                                <w:b/>
                                <w:bCs/>
                                <w:lang w:val="en-GB"/>
                              </w:rPr>
                              <w:t>Nairn Academy:</w:t>
                            </w:r>
                          </w:p>
                          <w:p w14:paraId="0DC56EFF" w14:textId="73C8554D" w:rsidR="00E212EB" w:rsidRPr="00E212EB" w:rsidRDefault="00E212EB" w:rsidP="00E212E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Level 4 Sports </w:t>
                            </w:r>
                            <w:r w:rsidR="00396CE8">
                              <w:rPr>
                                <w:lang w:val="en-GB"/>
                              </w:rPr>
                              <w:t>L</w:t>
                            </w:r>
                            <w:r>
                              <w:rPr>
                                <w:lang w:val="en-GB"/>
                              </w:rPr>
                              <w:t>eadership.</w:t>
                            </w:r>
                          </w:p>
                          <w:p w14:paraId="00B02648" w14:textId="50EFF5D2" w:rsidR="00E212EB" w:rsidRPr="00E212EB" w:rsidRDefault="00E212EB" w:rsidP="00E212E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National 5 – English (A), Design (A), Business </w:t>
                            </w:r>
                            <w:r w:rsidR="00396CE8">
                              <w:rPr>
                                <w:lang w:val="en-GB"/>
                              </w:rPr>
                              <w:t>M</w:t>
                            </w:r>
                            <w:r>
                              <w:rPr>
                                <w:lang w:val="en-GB"/>
                              </w:rPr>
                              <w:t>anagement (B), PE (B).</w:t>
                            </w:r>
                          </w:p>
                          <w:p w14:paraId="0A346E75" w14:textId="29E9B4E7" w:rsidR="00E212EB" w:rsidRPr="00E212EB" w:rsidRDefault="00E212EB" w:rsidP="00E212E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National 4 – Maths (Pass)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E26A1" id="Text Box 9" o:spid="_x0000_s1027" type="#_x0000_t202" style="position:absolute;left:0;text-align:left;margin-left:340.85pt;margin-top:6.85pt;width:175pt;height:1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" fillcolor="white [3201]" stroked="f" strokeweight=".5pt">
                <v:textbox>
                  <w:txbxContent>
                    <w:p w14:paraId="4160FA39" w14:textId="60F40DE2" w:rsidR="00C939FF" w:rsidRDefault="00E212EB" w:rsidP="00C939FF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E212EB">
                        <w:rPr>
                          <w:b/>
                          <w:bCs/>
                          <w:lang w:val="en-GB"/>
                        </w:rPr>
                        <w:t>Nairn Academy:</w:t>
                      </w:r>
                    </w:p>
                    <w:p w14:paraId="0DC56EFF" w14:textId="73C8554D" w:rsidR="00E212EB" w:rsidRPr="00E212EB" w:rsidRDefault="00E212EB" w:rsidP="00E212E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Level 4 Sports </w:t>
                      </w:r>
                      <w:r w:rsidR="00396CE8">
                        <w:rPr>
                          <w:lang w:val="en-GB"/>
                        </w:rPr>
                        <w:t>L</w:t>
                      </w:r>
                      <w:r>
                        <w:rPr>
                          <w:lang w:val="en-GB"/>
                        </w:rPr>
                        <w:t>eadership.</w:t>
                      </w:r>
                    </w:p>
                    <w:p w14:paraId="00B02648" w14:textId="50EFF5D2" w:rsidR="00E212EB" w:rsidRPr="00E212EB" w:rsidRDefault="00E212EB" w:rsidP="00E212E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National 5 – English (A), Design (A), Business </w:t>
                      </w:r>
                      <w:r w:rsidR="00396CE8">
                        <w:rPr>
                          <w:lang w:val="en-GB"/>
                        </w:rPr>
                        <w:t>M</w:t>
                      </w:r>
                      <w:r>
                        <w:rPr>
                          <w:lang w:val="en-GB"/>
                        </w:rPr>
                        <w:t>anagement (B), PE (B).</w:t>
                      </w:r>
                    </w:p>
                    <w:p w14:paraId="0A346E75" w14:textId="29E9B4E7" w:rsidR="00E212EB" w:rsidRPr="00E212EB" w:rsidRDefault="00E212EB" w:rsidP="00E212E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National 4 – Maths (Pass)</w:t>
                      </w:r>
                    </w:p>
                  </w:txbxContent>
                </v:textbox>
              </v:shape>
            </w:pict>
          </mc:Fallback>
        </mc:AlternateContent>
      </w:r>
      <w:r w:rsidR="008D7399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A42AF2" wp14:editId="28346EA2">
                <wp:simplePos x="0" y="0"/>
                <wp:positionH relativeFrom="column">
                  <wp:posOffset>1968500</wp:posOffset>
                </wp:positionH>
                <wp:positionV relativeFrom="paragraph">
                  <wp:posOffset>83820</wp:posOffset>
                </wp:positionV>
                <wp:extent cx="2222500" cy="16129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0" cy="161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90E2CF" w14:textId="38ED9D62" w:rsidR="00C939FF" w:rsidRDefault="00C939FF" w:rsidP="00C939FF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C939FF">
                              <w:rPr>
                                <w:b/>
                                <w:bCs/>
                                <w:lang w:val="en-GB"/>
                              </w:rPr>
                              <w:t>Royal Navy:</w:t>
                            </w:r>
                          </w:p>
                          <w:p w14:paraId="0EBB803D" w14:textId="4C0F5621" w:rsidR="00C939FF" w:rsidRPr="00C939FF" w:rsidRDefault="00C939FF" w:rsidP="00C939F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Level 3 Military Leadership.</w:t>
                            </w:r>
                          </w:p>
                          <w:p w14:paraId="03680543" w14:textId="0CE3EB3C" w:rsidR="00C939FF" w:rsidRPr="00E212EB" w:rsidRDefault="009E30EB" w:rsidP="00C939F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Functional Skills Level 2 Maths, English and ICT.</w:t>
                            </w:r>
                          </w:p>
                          <w:p w14:paraId="1EC40F13" w14:textId="1501E9D7" w:rsidR="00E212EB" w:rsidRPr="00C939FF" w:rsidRDefault="00E212EB" w:rsidP="00C939F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Naval Accredited firefighting and damage control.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42AF2" id="Text Box 8" o:spid="_x0000_s1028" type="#_x0000_t202" style="position:absolute;left:0;text-align:left;margin-left:155pt;margin-top:6.6pt;width:175pt;height:1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" fillcolor="white [3201]" stroked="f" strokeweight=".5pt">
                <v:textbox>
                  <w:txbxContent>
                    <w:p w14:paraId="2D90E2CF" w14:textId="38ED9D62" w:rsidR="00C939FF" w:rsidRDefault="00C939FF" w:rsidP="00C939FF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C939FF">
                        <w:rPr>
                          <w:b/>
                          <w:bCs/>
                          <w:lang w:val="en-GB"/>
                        </w:rPr>
                        <w:t>Royal Navy:</w:t>
                      </w:r>
                    </w:p>
                    <w:p w14:paraId="0EBB803D" w14:textId="4C0F5621" w:rsidR="00C939FF" w:rsidRPr="00C939FF" w:rsidRDefault="00C939FF" w:rsidP="00C939F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Level 3 Military Leadership.</w:t>
                      </w:r>
                    </w:p>
                    <w:p w14:paraId="03680543" w14:textId="0CE3EB3C" w:rsidR="00C939FF" w:rsidRPr="00E212EB" w:rsidRDefault="009E30EB" w:rsidP="00C939F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Functional Skills Level 2 Maths, English and ICT.</w:t>
                      </w:r>
                    </w:p>
                    <w:p w14:paraId="1EC40F13" w14:textId="1501E9D7" w:rsidR="00E212EB" w:rsidRPr="00C939FF" w:rsidRDefault="00E212EB" w:rsidP="00C939F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Naval Accredited firefighting and damage control.</w:t>
                      </w:r>
                    </w:p>
                  </w:txbxContent>
                </v:textbox>
              </v:shape>
            </w:pict>
          </mc:Fallback>
        </mc:AlternateContent>
      </w:r>
    </w:p>
    <w:p w14:paraId="2A7B7D04" w14:textId="14D7770F" w:rsidR="00C939FF" w:rsidRDefault="00C939FF" w:rsidP="00840507">
      <w:pPr>
        <w:pStyle w:val="ContactInformation"/>
        <w:jc w:val="center"/>
        <w:rPr>
          <w:sz w:val="32"/>
          <w:szCs w:val="32"/>
        </w:rPr>
      </w:pPr>
    </w:p>
    <w:p w14:paraId="105A54D4" w14:textId="546382AA" w:rsidR="00C939FF" w:rsidRDefault="00C939FF" w:rsidP="00867DBD">
      <w:pPr>
        <w:pStyle w:val="ContactInformation"/>
        <w:rPr>
          <w:sz w:val="32"/>
          <w:szCs w:val="32"/>
        </w:rPr>
      </w:pPr>
    </w:p>
    <w:p w14:paraId="5E577938" w14:textId="76EF9B9A" w:rsidR="008D7399" w:rsidRPr="005B798B" w:rsidRDefault="008D7399" w:rsidP="008D7399">
      <w:pPr>
        <w:jc w:val="center"/>
        <w:rPr>
          <w:sz w:val="32"/>
          <w:szCs w:val="32"/>
          <w:u w:val="single"/>
        </w:rPr>
      </w:pPr>
      <w:r w:rsidRPr="005B798B">
        <w:rPr>
          <w:sz w:val="32"/>
          <w:szCs w:val="32"/>
          <w:u w:val="single"/>
        </w:rPr>
        <w:lastRenderedPageBreak/>
        <w:t>References</w:t>
      </w:r>
    </w:p>
    <w:p w14:paraId="2E9BDE89" w14:textId="3448A781" w:rsidR="005B798B" w:rsidRDefault="008D7399" w:rsidP="005B798B">
      <w:pPr>
        <w:jc w:val="center"/>
      </w:pPr>
      <w:r w:rsidRPr="005B798B">
        <w:t xml:space="preserve">Paul Karimlar, Ordinance Artificer, </w:t>
      </w:r>
      <w:r w:rsidR="005B798B" w:rsidRPr="005B798B">
        <w:t>07413756874</w:t>
      </w:r>
    </w:p>
    <w:p w14:paraId="330692D8" w14:textId="7DDD65B8" w:rsidR="008D7399" w:rsidRPr="008D7399" w:rsidRDefault="005B798B">
      <w:pPr>
        <w:jc w:val="center"/>
        <w:rPr>
          <w:sz w:val="32"/>
          <w:szCs w:val="32"/>
        </w:rPr>
      </w:pPr>
      <w:r>
        <w:t>Fraser Sutherland, Divisional Officer, 0785775936</w:t>
      </w:r>
    </w:p>
    <w:sectPr w:rsidR="008D7399" w:rsidRPr="008D7399">
      <w:headerReference w:type="default" r:id="rId8"/>
      <w:footerReference w:type="default" r:id="rId9"/>
      <w:headerReference w:type="first" r:id="rId10"/>
      <w:pgSz w:w="11907" w:h="16839" w:code="9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1C46A" w14:textId="77777777" w:rsidR="00A3637B" w:rsidRDefault="00A3637B">
      <w:pPr>
        <w:spacing w:after="0" w:line="240" w:lineRule="auto"/>
      </w:pPr>
      <w:r>
        <w:separator/>
      </w:r>
    </w:p>
  </w:endnote>
  <w:endnote w:type="continuationSeparator" w:id="0">
    <w:p w14:paraId="47ABFDB6" w14:textId="77777777" w:rsidR="00A3637B" w:rsidRDefault="00A36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B0D1D7" w14:textId="77777777" w:rsidR="00CE2D13" w:rsidRDefault="00972EC1">
        <w:pPr>
          <w:pStyle w:val="Footer"/>
        </w:pPr>
        <w:r>
          <w:rPr>
            <w:lang w:val="en-GB" w:bidi="en-GB"/>
          </w:rPr>
          <w:fldChar w:fldCharType="begin"/>
        </w:r>
        <w:r>
          <w:rPr>
            <w:lang w:val="en-GB" w:bidi="en-GB"/>
          </w:rPr>
          <w:instrText xml:space="preserve"> PAGE   \* MERGEFORMAT </w:instrText>
        </w:r>
        <w:r>
          <w:rPr>
            <w:lang w:val="en-GB" w:bidi="en-GB"/>
          </w:rPr>
          <w:fldChar w:fldCharType="separate"/>
        </w:r>
        <w:r>
          <w:rPr>
            <w:noProof/>
            <w:lang w:val="en-GB" w:bidi="en-GB"/>
          </w:rPr>
          <w:t>0</w:t>
        </w:r>
        <w:r>
          <w:rPr>
            <w:noProof/>
            <w:lang w:val="en-GB" w:bidi="en-GB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60302" w14:textId="77777777" w:rsidR="00A3637B" w:rsidRDefault="00A3637B">
      <w:pPr>
        <w:spacing w:after="0" w:line="240" w:lineRule="auto"/>
      </w:pPr>
      <w:r>
        <w:separator/>
      </w:r>
    </w:p>
  </w:footnote>
  <w:footnote w:type="continuationSeparator" w:id="0">
    <w:p w14:paraId="734855EF" w14:textId="77777777" w:rsidR="00A3637B" w:rsidRDefault="00A36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17DA7" w14:textId="77777777" w:rsidR="00CE2D13" w:rsidRDefault="00972EC1">
    <w:pPr>
      <w:pStyle w:val="Header"/>
    </w:pPr>
    <w:r>
      <w:rPr>
        <w:noProof/>
        <w:lang w:eastAsia="zh-CN" w:bidi="he-I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6866FC9" wp14:editId="1E7B7B1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2ADD86DD" id="Group 4" o:spid="_x0000_s1026" alt="Title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">
              <v:rect id="Rectangle 2" o:spid="_x0000_s1027" style="position:absolute;width:32004;height:19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" fillcolor="#4b3a2e [3215]" stroked="f" strokeweight="1pt"/>
              <v:rect id="Rectangle 3" o:spid="_x0000_s1028" style="position:absolute;top:99648;width:32004;height:9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6D90E" w14:textId="77777777" w:rsidR="00CE2D13" w:rsidRDefault="00972EC1">
    <w:pPr>
      <w:pStyle w:val="Header"/>
    </w:pPr>
    <w:r>
      <w:rPr>
        <w:noProof/>
        <w:lang w:eastAsia="zh-CN" w:bidi="he-I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22CF733" wp14:editId="1213FF9A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5" name="Group 5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087F9CCF" id="Group 5" o:spid="_x0000_s1026" alt="Title: Background graphics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">
              <v:rect id="Rectangle 6" o:spid="_x0000_s1027" style="position:absolute;width:32004;height:19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" fillcolor="#4b3a2e [3215]" stroked="f" strokeweight="1pt"/>
              <v:rect id="Rectangle 7" o:spid="_x0000_s1028" style="position:absolute;top:99648;width:32004;height:9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B5723"/>
    <w:multiLevelType w:val="hybridMultilevel"/>
    <w:tmpl w:val="4D1222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2AE4446"/>
    <w:multiLevelType w:val="hybridMultilevel"/>
    <w:tmpl w:val="DDCC65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A23E97"/>
    <w:multiLevelType w:val="hybridMultilevel"/>
    <w:tmpl w:val="E1423C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4028132">
    <w:abstractNumId w:val="9"/>
  </w:num>
  <w:num w:numId="2" w16cid:durableId="427432317">
    <w:abstractNumId w:val="7"/>
  </w:num>
  <w:num w:numId="3" w16cid:durableId="47152499">
    <w:abstractNumId w:val="6"/>
  </w:num>
  <w:num w:numId="4" w16cid:durableId="1638609665">
    <w:abstractNumId w:val="5"/>
  </w:num>
  <w:num w:numId="5" w16cid:durableId="371077821">
    <w:abstractNumId w:val="4"/>
  </w:num>
  <w:num w:numId="6" w16cid:durableId="1465851358">
    <w:abstractNumId w:val="8"/>
  </w:num>
  <w:num w:numId="7" w16cid:durableId="2016421341">
    <w:abstractNumId w:val="3"/>
  </w:num>
  <w:num w:numId="8" w16cid:durableId="1075590720">
    <w:abstractNumId w:val="2"/>
  </w:num>
  <w:num w:numId="9" w16cid:durableId="1921795911">
    <w:abstractNumId w:val="1"/>
  </w:num>
  <w:num w:numId="10" w16cid:durableId="946699844">
    <w:abstractNumId w:val="0"/>
  </w:num>
  <w:num w:numId="11" w16cid:durableId="794100385">
    <w:abstractNumId w:val="11"/>
  </w:num>
  <w:num w:numId="12" w16cid:durableId="1921209479">
    <w:abstractNumId w:val="10"/>
  </w:num>
  <w:num w:numId="13" w16cid:durableId="8346838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45FE"/>
    <w:rsid w:val="000D7E0C"/>
    <w:rsid w:val="00211DBB"/>
    <w:rsid w:val="002E1FB4"/>
    <w:rsid w:val="00396CE8"/>
    <w:rsid w:val="003B358E"/>
    <w:rsid w:val="003E2358"/>
    <w:rsid w:val="00424CBF"/>
    <w:rsid w:val="00431F34"/>
    <w:rsid w:val="004A6ED8"/>
    <w:rsid w:val="004B7E50"/>
    <w:rsid w:val="004D796E"/>
    <w:rsid w:val="00522F92"/>
    <w:rsid w:val="00557FC2"/>
    <w:rsid w:val="005B798B"/>
    <w:rsid w:val="007345FE"/>
    <w:rsid w:val="007964BE"/>
    <w:rsid w:val="00840507"/>
    <w:rsid w:val="00867DBD"/>
    <w:rsid w:val="008D7399"/>
    <w:rsid w:val="008F0ECF"/>
    <w:rsid w:val="00917595"/>
    <w:rsid w:val="00972EC1"/>
    <w:rsid w:val="009E30EB"/>
    <w:rsid w:val="00A3637B"/>
    <w:rsid w:val="00C939FF"/>
    <w:rsid w:val="00CE2D13"/>
    <w:rsid w:val="00CF5978"/>
    <w:rsid w:val="00D076A1"/>
    <w:rsid w:val="00DA0D63"/>
    <w:rsid w:val="00DA26E1"/>
    <w:rsid w:val="00E212EB"/>
    <w:rsid w:val="00E81D2A"/>
    <w:rsid w:val="00EA722D"/>
    <w:rsid w:val="00F948D8"/>
    <w:rsid w:val="00FD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12AFA"/>
  <w15:docId w15:val="{F0E103AC-04F9-1D49-B1A9-CD8A3422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en-US" w:eastAsia="ja-JP" w:bidi="ar-SA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spacing w:val="21"/>
      <w:sz w:val="26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Information">
    <w:name w:val="Contact Information"/>
    <w:basedOn w:val="Normal"/>
    <w:uiPriority w:val="2"/>
    <w:qFormat/>
    <w:pPr>
      <w:spacing w:after="920"/>
      <w:contextualSpacing/>
    </w:p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paragraph" w:customStyle="1" w:styleId="Name">
    <w:name w:val="Name"/>
    <w:basedOn w:val="Normal"/>
    <w:link w:val="Na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ameChar">
    <w:name w:val="Name Char"/>
    <w:basedOn w:val="DefaultParagraphFont"/>
    <w:link w:val="Name"/>
    <w:uiPriority w:val="1"/>
    <w:rPr>
      <w:b/>
      <w:caps/>
      <w:spacing w:val="21"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styleId="Hyperlink">
    <w:name w:val="Hyperlink"/>
    <w:basedOn w:val="DefaultParagraphFont"/>
    <w:uiPriority w:val="99"/>
    <w:unhideWhenUsed/>
    <w:rsid w:val="007345FE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5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45FE"/>
    <w:rPr>
      <w:color w:val="A65E8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eather/Library/Containers/com.microsoft.Word/Data/Library/Application%20Support/Microsoft/Office/16.0/DTS/en-GB%7b2816AA2C-5438-274F-8CA1-7DFF6C368570%7d/%7b3F87007A-8936-E84F-B8AA-7D43BFD69A80%7dtf10002079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0F7DFB-AB20-1A4A-BB2D-12D70E159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{3F87007A-8936-E84F-B8AA-7D43BFD69A80}tf10002079.dotx</Template>
  <TotalTime>11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Heather Cousar (student)</cp:lastModifiedBy>
  <cp:revision>1</cp:revision>
  <dcterms:created xsi:type="dcterms:W3CDTF">2022-08-10T08:33:00Z</dcterms:created>
  <dcterms:modified xsi:type="dcterms:W3CDTF">2023-01-03T19:30:00Z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TF10002038</vt:lpwstr>
  </property>
</Properties>
</file>