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698B5F73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6FED7272" w14:textId="167F3A2E" w:rsidR="00692703" w:rsidRPr="00CF1A49" w:rsidRDefault="008311D6" w:rsidP="00913946">
            <w:pPr>
              <w:pStyle w:val="Title"/>
            </w:pPr>
            <w:r>
              <w:t>Ben</w:t>
            </w:r>
            <w:r w:rsidR="00692703" w:rsidRPr="00CF1A49">
              <w:t xml:space="preserve"> </w:t>
            </w:r>
            <w:r>
              <w:rPr>
                <w:rStyle w:val="IntenseEmphasis"/>
              </w:rPr>
              <w:t>Lankertis</w:t>
            </w:r>
          </w:p>
          <w:p w14:paraId="034C70C9" w14:textId="0DFB9096" w:rsidR="00692703" w:rsidRPr="00CF1A49" w:rsidRDefault="008311D6" w:rsidP="00913946">
            <w:pPr>
              <w:pStyle w:val="ContactInfo"/>
              <w:contextualSpacing w:val="0"/>
            </w:pPr>
            <w:r>
              <w:t xml:space="preserve">43 </w:t>
            </w:r>
            <w:proofErr w:type="spellStart"/>
            <w:r>
              <w:t>Gretton</w:t>
            </w:r>
            <w:proofErr w:type="spellEnd"/>
            <w:r>
              <w:t xml:space="preserve"> Road, </w:t>
            </w:r>
            <w:proofErr w:type="spellStart"/>
            <w:r>
              <w:t>Huyton</w:t>
            </w:r>
            <w:proofErr w:type="spellEnd"/>
            <w:r>
              <w:t>, L14 9NX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A05212CF329246B18318CA5378F2B196"/>
                </w:placeholder>
                <w:temporary/>
                <w:showingPlcHdr/>
                <w15:appearance w15:val="hidden"/>
              </w:sdtPr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07865849091</w:t>
            </w:r>
          </w:p>
          <w:p w14:paraId="268F7BC1" w14:textId="56A2D887" w:rsidR="00692703" w:rsidRPr="00CF1A49" w:rsidRDefault="008311D6" w:rsidP="00913946">
            <w:pPr>
              <w:pStyle w:val="ContactInfoEmphasis"/>
              <w:contextualSpacing w:val="0"/>
            </w:pPr>
            <w:r>
              <w:t>Blankertis@gmail.com</w:t>
            </w:r>
          </w:p>
        </w:tc>
      </w:tr>
      <w:tr w:rsidR="009571D8" w:rsidRPr="00CF1A49" w14:paraId="12394622" w14:textId="77777777" w:rsidTr="00692703">
        <w:tc>
          <w:tcPr>
            <w:tcW w:w="9360" w:type="dxa"/>
            <w:tcMar>
              <w:top w:w="432" w:type="dxa"/>
            </w:tcMar>
          </w:tcPr>
          <w:p w14:paraId="22D9A26F" w14:textId="6237040C" w:rsidR="001755A8" w:rsidRPr="00EA5FDA" w:rsidRDefault="008311D6" w:rsidP="00913946">
            <w:pPr>
              <w:rPr>
                <w:lang w:val="en-GB"/>
              </w:rPr>
            </w:pPr>
            <w:r>
              <w:t>During my career so far, I have worked in many different sectors with people from all walks of life. In each role I have been able to transfer the skills and experience I have gained and apply them to achieve high level results.</w:t>
            </w:r>
            <w:r w:rsidR="003C09D2">
              <w:t xml:space="preserve"> I have found a</w:t>
            </w:r>
            <w:r w:rsidR="003C09D2" w:rsidRPr="003C09D2">
              <w:t xml:space="preserve">ttention to detail, accuracy skills and time keeping are paramount </w:t>
            </w:r>
            <w:r w:rsidR="003C09D2">
              <w:t xml:space="preserve">for any successful career and these are </w:t>
            </w:r>
            <w:r w:rsidR="003C09D2" w:rsidRPr="003C09D2">
              <w:t>traits that I pride myself on</w:t>
            </w:r>
            <w:r w:rsidR="003C09D2">
              <w:t>.</w:t>
            </w:r>
            <w:r w:rsidR="00EA5FDA">
              <w:t xml:space="preserve"> In all roles </w:t>
            </w:r>
            <w:r w:rsidR="00EA5FDA" w:rsidRPr="00EA5FDA">
              <w:rPr>
                <w:lang w:val="en-GB"/>
              </w:rPr>
              <w:t xml:space="preserve">I </w:t>
            </w:r>
            <w:r w:rsidR="00EA5FDA">
              <w:rPr>
                <w:lang w:val="en-GB"/>
              </w:rPr>
              <w:t xml:space="preserve">have shown I am </w:t>
            </w:r>
            <w:r w:rsidR="00EA5FDA" w:rsidRPr="00EA5FDA">
              <w:rPr>
                <w:lang w:val="en-GB"/>
              </w:rPr>
              <w:t xml:space="preserve">competent and have significant experience in all aspects of Microsoft Office including Word, Excel, Publisher, </w:t>
            </w:r>
            <w:proofErr w:type="gramStart"/>
            <w:r w:rsidR="00EA5FDA" w:rsidRPr="00EA5FDA">
              <w:rPr>
                <w:lang w:val="en-GB"/>
              </w:rPr>
              <w:t>PowerPoint</w:t>
            </w:r>
            <w:proofErr w:type="gramEnd"/>
            <w:r w:rsidR="00EA5FDA" w:rsidRPr="00EA5FDA">
              <w:rPr>
                <w:lang w:val="en-GB"/>
              </w:rPr>
              <w:t xml:space="preserve"> and Outlook.</w:t>
            </w:r>
            <w:r w:rsidR="00EA5FDA">
              <w:rPr>
                <w:lang w:val="en-GB"/>
              </w:rPr>
              <w:t xml:space="preserve"> </w:t>
            </w:r>
            <w:r w:rsidR="003C09D2">
              <w:t>My experiences range</w:t>
            </w:r>
            <w:r>
              <w:t xml:space="preserve"> f</w:t>
            </w:r>
            <w:r w:rsidR="003C09D2">
              <w:t>rom</w:t>
            </w:r>
            <w:r>
              <w:t xml:space="preserve"> working</w:t>
            </w:r>
            <w:r w:rsidR="003C09D2">
              <w:t xml:space="preserve"> and interacting</w:t>
            </w:r>
            <w:r>
              <w:t xml:space="preserve"> with consultants and </w:t>
            </w:r>
            <w:r w:rsidR="003C09D2">
              <w:t>high-level</w:t>
            </w:r>
            <w:r>
              <w:t xml:space="preserve"> </w:t>
            </w:r>
            <w:r w:rsidR="003C09D2">
              <w:t>board</w:t>
            </w:r>
            <w:r>
              <w:t xml:space="preserve"> members</w:t>
            </w:r>
            <w:r w:rsidR="003C09D2">
              <w:t xml:space="preserve"> to wider stakeholders and the</w:t>
            </w:r>
            <w:r>
              <w:t xml:space="preserve"> </w:t>
            </w:r>
            <w:proofErr w:type="gramStart"/>
            <w:r>
              <w:t>general public</w:t>
            </w:r>
            <w:proofErr w:type="gramEnd"/>
            <w:r w:rsidRPr="008311D6">
              <w:t xml:space="preserve">. As a result, I </w:t>
            </w:r>
            <w:r w:rsidR="003C09D2">
              <w:t xml:space="preserve">have obtained </w:t>
            </w:r>
            <w:r w:rsidR="003C09D2" w:rsidRPr="003C09D2">
              <w:rPr>
                <w:lang w:val="en-GB"/>
              </w:rPr>
              <w:t>the confidence to negotiate and challenge issues for the collective to achieve its target</w:t>
            </w:r>
            <w:r w:rsidR="003C09D2">
              <w:rPr>
                <w:lang w:val="en-GB"/>
              </w:rPr>
              <w:t xml:space="preserve">. I believe if you </w:t>
            </w:r>
            <w:r w:rsidR="003C09D2" w:rsidRPr="003C09D2">
              <w:rPr>
                <w:lang w:val="en-GB"/>
              </w:rPr>
              <w:t xml:space="preserve">don't move forward, sooner or later you begin to move </w:t>
            </w:r>
            <w:proofErr w:type="gramStart"/>
            <w:r w:rsidR="003C09D2" w:rsidRPr="003C09D2">
              <w:rPr>
                <w:lang w:val="en-GB"/>
              </w:rPr>
              <w:t>backward</w:t>
            </w:r>
            <w:proofErr w:type="gramEnd"/>
            <w:r w:rsidR="003C09D2">
              <w:rPr>
                <w:lang w:val="en-GB"/>
              </w:rPr>
              <w:t xml:space="preserve"> and I embrace any change/challenge that comes my way both personally and professionally. </w:t>
            </w:r>
          </w:p>
        </w:tc>
      </w:tr>
    </w:tbl>
    <w:p w14:paraId="3A44369B" w14:textId="77777777" w:rsidR="004E01EB" w:rsidRPr="00CF1A49" w:rsidRDefault="0000000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1CA63AD59A7341EE82FE0FAF21AF2C23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0CC7A3EA" w14:textId="77777777" w:rsidTr="0000407A">
        <w:tc>
          <w:tcPr>
            <w:tcW w:w="9290" w:type="dxa"/>
          </w:tcPr>
          <w:p w14:paraId="65EFB13F" w14:textId="057F25E7" w:rsidR="001D0BF1" w:rsidRPr="00CF1A49" w:rsidRDefault="003C09D2" w:rsidP="001D0BF1">
            <w:pPr>
              <w:pStyle w:val="Heading3"/>
              <w:contextualSpacing w:val="0"/>
              <w:outlineLvl w:val="2"/>
            </w:pPr>
            <w:r>
              <w:t>August 2021</w:t>
            </w:r>
            <w:r w:rsidR="001D0BF1" w:rsidRPr="00CF1A49">
              <w:t xml:space="preserve"> – </w:t>
            </w:r>
            <w:r>
              <w:t>Present</w:t>
            </w:r>
          </w:p>
          <w:p w14:paraId="376FAF07" w14:textId="4DA41BB1" w:rsidR="001D0BF1" w:rsidRPr="00CF1A49" w:rsidRDefault="003C09D2" w:rsidP="001D0BF1">
            <w:pPr>
              <w:pStyle w:val="Heading2"/>
              <w:contextualSpacing w:val="0"/>
              <w:outlineLvl w:val="1"/>
            </w:pPr>
            <w:r>
              <w:t>National Project Support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Health education england</w:t>
            </w:r>
          </w:p>
          <w:p w14:paraId="529A8405" w14:textId="7C18DB50" w:rsidR="001E3120" w:rsidRPr="00CF1A49" w:rsidRDefault="00EA5FDA" w:rsidP="001D0BF1">
            <w:pPr>
              <w:contextualSpacing w:val="0"/>
            </w:pPr>
            <w:r>
              <w:t>E</w:t>
            </w:r>
            <w:r w:rsidRPr="00EA5FDA">
              <w:t xml:space="preserve">stablish and maintain constructive relationships with a broad range of internal and external stakeholders across all levels. </w:t>
            </w:r>
            <w:r>
              <w:t>This is achieved by n</w:t>
            </w:r>
            <w:r w:rsidRPr="0083035D">
              <w:t>urtur</w:t>
            </w:r>
            <w:r>
              <w:t>ing</w:t>
            </w:r>
            <w:r w:rsidRPr="0083035D">
              <w:t xml:space="preserve"> key relationships with senior and non-senior individuals</w:t>
            </w:r>
            <w:r>
              <w:t xml:space="preserve">. During my time I have had responsibility over a number of </w:t>
            </w:r>
            <w:proofErr w:type="gramStart"/>
            <w:r>
              <w:t>projects</w:t>
            </w:r>
            <w:proofErr w:type="gramEnd"/>
            <w:r>
              <w:t xml:space="preserve"> and this has included the management of a MS Teams Network with over 450 members, the planning and implementation of a Quality Standard program and being apart of the whole process from out to tender to implementation for the Step into Work Programme.</w:t>
            </w:r>
          </w:p>
        </w:tc>
      </w:tr>
      <w:tr w:rsidR="00F61DF9" w:rsidRPr="00CF1A49" w14:paraId="52D76972" w14:textId="77777777" w:rsidTr="0000407A">
        <w:tc>
          <w:tcPr>
            <w:tcW w:w="9290" w:type="dxa"/>
            <w:tcMar>
              <w:top w:w="216" w:type="dxa"/>
            </w:tcMar>
          </w:tcPr>
          <w:p w14:paraId="61E7F14B" w14:textId="7D925C42" w:rsidR="00F61DF9" w:rsidRPr="00CF1A49" w:rsidRDefault="00EA5FDA" w:rsidP="00F61DF9">
            <w:pPr>
              <w:pStyle w:val="Heading3"/>
              <w:contextualSpacing w:val="0"/>
              <w:outlineLvl w:val="2"/>
            </w:pPr>
            <w:r>
              <w:t>August 2019</w:t>
            </w:r>
            <w:r w:rsidR="00F61DF9" w:rsidRPr="00CF1A49">
              <w:t xml:space="preserve"> – </w:t>
            </w:r>
            <w:r>
              <w:t>August 2021</w:t>
            </w:r>
          </w:p>
          <w:p w14:paraId="1A20A74F" w14:textId="3321B508" w:rsidR="00F61DF9" w:rsidRPr="00CF1A49" w:rsidRDefault="00EA5FDA" w:rsidP="00F61DF9">
            <w:pPr>
              <w:pStyle w:val="Heading2"/>
              <w:contextualSpacing w:val="0"/>
              <w:outlineLvl w:val="1"/>
            </w:pPr>
            <w:r>
              <w:t>RDS Cancer Navigator,</w:t>
            </w:r>
            <w:r w:rsidR="00F61DF9" w:rsidRPr="00CF1A49">
              <w:t xml:space="preserve"> </w:t>
            </w:r>
            <w:r>
              <w:rPr>
                <w:rStyle w:val="SubtleReference"/>
              </w:rPr>
              <w:t>St helens and knowsley teaching hospitals</w:t>
            </w:r>
          </w:p>
          <w:p w14:paraId="71BF4C1A" w14:textId="21F8C40D" w:rsidR="00F61DF9" w:rsidRDefault="00EC76ED" w:rsidP="00F61DF9">
            <w:r>
              <w:t>B</w:t>
            </w:r>
            <w:r w:rsidRPr="00EC76ED">
              <w:t xml:space="preserve">uild strong relationships with </w:t>
            </w:r>
            <w:r>
              <w:t>suspected cancer patients</w:t>
            </w:r>
            <w:r w:rsidRPr="00EC76ED">
              <w:t xml:space="preserve"> </w:t>
            </w:r>
            <w:proofErr w:type="gramStart"/>
            <w:r w:rsidRPr="00EC76ED">
              <w:t>in order to</w:t>
            </w:r>
            <w:proofErr w:type="gramEnd"/>
            <w:r w:rsidRPr="00EC76ED">
              <w:t xml:space="preserve"> help </w:t>
            </w:r>
            <w:r>
              <w:t>them</w:t>
            </w:r>
            <w:r w:rsidRPr="00EC76ED">
              <w:t xml:space="preserve"> stay engaged in medical care and </w:t>
            </w:r>
            <w:r>
              <w:t>be diagnosed in the timeframe set out by national guidelines</w:t>
            </w:r>
            <w:r w:rsidRPr="00EC76ED">
              <w:t xml:space="preserve">. </w:t>
            </w:r>
            <w:r>
              <w:t>Removing patients’</w:t>
            </w:r>
            <w:r w:rsidRPr="00EC76ED">
              <w:t xml:space="preserve"> barriers to care by identifying critical resources, helping them navigate through health care services and systems, and promoting client health. </w:t>
            </w:r>
            <w:r>
              <w:t>I worked</w:t>
            </w:r>
            <w:r w:rsidRPr="00EC76ED">
              <w:t xml:space="preserve"> closely with the </w:t>
            </w:r>
            <w:r>
              <w:t>clinical teams over Whiston and St Helens hospitals</w:t>
            </w:r>
            <w:r w:rsidRPr="00EC76ED">
              <w:t>, which</w:t>
            </w:r>
            <w:r>
              <w:t xml:space="preserve"> </w:t>
            </w:r>
            <w:r w:rsidRPr="00EC76ED">
              <w:t>include</w:t>
            </w:r>
            <w:r>
              <w:t>d</w:t>
            </w:r>
            <w:r w:rsidRPr="00EC76ED">
              <w:t xml:space="preserve"> doctors, nurses, and other clinical staff to support positive client health outcomes</w:t>
            </w:r>
          </w:p>
        </w:tc>
      </w:tr>
      <w:tr w:rsidR="00EC76ED" w:rsidRPr="00CF1A49" w14:paraId="48C03B9B" w14:textId="77777777" w:rsidTr="0000407A">
        <w:tc>
          <w:tcPr>
            <w:tcW w:w="9290" w:type="dxa"/>
            <w:tcMar>
              <w:top w:w="216" w:type="dxa"/>
            </w:tcMar>
          </w:tcPr>
          <w:p w14:paraId="10EACB8C" w14:textId="7F413D8D" w:rsidR="00EC76ED" w:rsidRPr="00CF1A49" w:rsidRDefault="00EC76ED" w:rsidP="00EC76ED">
            <w:pPr>
              <w:pStyle w:val="Heading3"/>
              <w:contextualSpacing w:val="0"/>
              <w:outlineLvl w:val="2"/>
            </w:pPr>
            <w:r>
              <w:t>October 2017</w:t>
            </w:r>
            <w:r w:rsidRPr="00CF1A49">
              <w:t xml:space="preserve"> – </w:t>
            </w:r>
            <w:r>
              <w:t>August 2019</w:t>
            </w:r>
          </w:p>
          <w:p w14:paraId="1A8F8218" w14:textId="58DE7A24" w:rsidR="00EC76ED" w:rsidRPr="00CF1A49" w:rsidRDefault="00EC76ED" w:rsidP="00EC76ED">
            <w:pPr>
              <w:pStyle w:val="Heading2"/>
              <w:contextualSpacing w:val="0"/>
              <w:outlineLvl w:val="1"/>
            </w:pPr>
            <w:r>
              <w:t>Resoucring Officer,</w:t>
            </w:r>
            <w:r w:rsidRPr="00CF1A49">
              <w:t xml:space="preserve"> </w:t>
            </w:r>
            <w:r>
              <w:rPr>
                <w:rStyle w:val="SubtleReference"/>
              </w:rPr>
              <w:t>Mersey Care NHS Trust</w:t>
            </w:r>
          </w:p>
          <w:p w14:paraId="2D5C4B44" w14:textId="74DB1855" w:rsidR="00EC76ED" w:rsidRPr="00EC76ED" w:rsidRDefault="002D2A40" w:rsidP="002D2A40">
            <w:pPr>
              <w:rPr>
                <w:rFonts w:ascii="Calibri" w:hAnsi="Calibri" w:cs="Calibri"/>
                <w:b/>
                <w:bCs/>
              </w:rPr>
            </w:pPr>
            <w:r>
              <w:t>P</w:t>
            </w:r>
            <w:r w:rsidRPr="002D2A40">
              <w:t xml:space="preserve">roviding full administrative support to the end-to-end recruitment process. </w:t>
            </w:r>
            <w:r>
              <w:t>W</w:t>
            </w:r>
            <w:r w:rsidRPr="002D2A40">
              <w:t xml:space="preserve">orking as part of a team to process pre-employment checks whilst providing excellent customer service to potential applicants, </w:t>
            </w:r>
            <w:proofErr w:type="gramStart"/>
            <w:r w:rsidRPr="002D2A40">
              <w:t>candidates</w:t>
            </w:r>
            <w:proofErr w:type="gramEnd"/>
            <w:r>
              <w:t xml:space="preserve"> </w:t>
            </w:r>
            <w:r w:rsidRPr="002D2A40">
              <w:t>and stakeholders.</w:t>
            </w:r>
            <w:r>
              <w:t xml:space="preserve"> S</w:t>
            </w:r>
            <w:r w:rsidRPr="002D2A40">
              <w:t xml:space="preserve">upport and co-ordinate recruitment campaigns providing professional advice to managers where appropriate. </w:t>
            </w:r>
            <w:r>
              <w:t>I w</w:t>
            </w:r>
            <w:r w:rsidRPr="002D2A40">
              <w:t>ork</w:t>
            </w:r>
            <w:r>
              <w:t>ed</w:t>
            </w:r>
            <w:r w:rsidRPr="002D2A40">
              <w:t xml:space="preserve"> on all stages of the recruitment process ensuring all processes and checks are completed in a timely manner. Ensure all activity is recorded appropriately and all systems, spreadsheets and files are accurate and updated effectively and efficiently. </w:t>
            </w:r>
          </w:p>
        </w:tc>
      </w:tr>
      <w:tr w:rsidR="00EC76ED" w:rsidRPr="00CF1A49" w14:paraId="20C70BF3" w14:textId="77777777" w:rsidTr="0000407A">
        <w:tc>
          <w:tcPr>
            <w:tcW w:w="9290" w:type="dxa"/>
            <w:tcMar>
              <w:top w:w="216" w:type="dxa"/>
            </w:tcMar>
          </w:tcPr>
          <w:p w14:paraId="3AE102E4" w14:textId="0ABD632A" w:rsidR="002D2A40" w:rsidRPr="00CF1A49" w:rsidRDefault="002D2A40" w:rsidP="002D2A40">
            <w:pPr>
              <w:pStyle w:val="Heading3"/>
              <w:contextualSpacing w:val="0"/>
              <w:outlineLvl w:val="2"/>
            </w:pPr>
            <w:r>
              <w:lastRenderedPageBreak/>
              <w:t>February 2017</w:t>
            </w:r>
            <w:r w:rsidRPr="00CF1A49">
              <w:t xml:space="preserve"> – </w:t>
            </w:r>
            <w:r>
              <w:t>October 2017</w:t>
            </w:r>
          </w:p>
          <w:p w14:paraId="6538BD8B" w14:textId="4F90B40D" w:rsidR="002D2A40" w:rsidRDefault="002D2A40" w:rsidP="002D2A40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>Employment services clerk,</w:t>
            </w:r>
            <w:r w:rsidRPr="00CF1A49">
              <w:t xml:space="preserve"> </w:t>
            </w:r>
            <w:r>
              <w:rPr>
                <w:rStyle w:val="SubtleReference"/>
              </w:rPr>
              <w:t>St helens and knowlsey teaching hospitals</w:t>
            </w:r>
          </w:p>
          <w:p w14:paraId="7D5836C7" w14:textId="50A15E99" w:rsidR="0000407A" w:rsidRPr="00CF1A49" w:rsidRDefault="0000407A" w:rsidP="0000407A">
            <w:r>
              <w:t xml:space="preserve">Provide support across a range of administrative functions including inputting employee information onto ESR, assisting with vacancies placed on TRAC, meeting preparation, dealing with enquiries from trust staff, and other health service </w:t>
            </w:r>
            <w:proofErr w:type="spellStart"/>
            <w:r>
              <w:t>organisations</w:t>
            </w:r>
            <w:proofErr w:type="spellEnd"/>
            <w:r>
              <w:t>.</w:t>
            </w:r>
          </w:p>
          <w:p w14:paraId="66B3F4E6" w14:textId="613EBEDE" w:rsidR="00EC76ED" w:rsidRDefault="00EC76ED" w:rsidP="00F61DF9">
            <w:pPr>
              <w:pStyle w:val="Heading3"/>
              <w:outlineLvl w:val="2"/>
            </w:pPr>
          </w:p>
        </w:tc>
      </w:tr>
      <w:tr w:rsidR="00EC76ED" w:rsidRPr="00CF1A49" w14:paraId="7643BC82" w14:textId="77777777" w:rsidTr="0000407A">
        <w:tc>
          <w:tcPr>
            <w:tcW w:w="9290" w:type="dxa"/>
            <w:tcMar>
              <w:top w:w="216" w:type="dxa"/>
            </w:tcMar>
          </w:tcPr>
          <w:p w14:paraId="285E9CB9" w14:textId="2183CE0C" w:rsidR="0000407A" w:rsidRPr="00CF1A49" w:rsidRDefault="0000407A" w:rsidP="0000407A">
            <w:pPr>
              <w:pStyle w:val="Heading3"/>
              <w:contextualSpacing w:val="0"/>
              <w:outlineLvl w:val="2"/>
            </w:pPr>
            <w:r>
              <w:t>August 2015</w:t>
            </w:r>
            <w:r w:rsidRPr="00CF1A49">
              <w:t xml:space="preserve"> – </w:t>
            </w:r>
            <w:r>
              <w:t>January 2017</w:t>
            </w:r>
          </w:p>
          <w:p w14:paraId="50AF1A7B" w14:textId="5C83F454" w:rsidR="0000407A" w:rsidRDefault="0000407A" w:rsidP="0000407A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>Customer Services Manager,</w:t>
            </w:r>
            <w:r w:rsidRPr="00CF1A49">
              <w:t xml:space="preserve"> </w:t>
            </w:r>
            <w:r>
              <w:rPr>
                <w:rStyle w:val="SubtleReference"/>
              </w:rPr>
              <w:t>Ladbrokes</w:t>
            </w:r>
          </w:p>
          <w:p w14:paraId="3185D4DC" w14:textId="01E20089" w:rsidR="00EC76ED" w:rsidRDefault="0000407A" w:rsidP="0000407A">
            <w:r>
              <w:t>Maintain high shop standards and shop appearance, promoted the company’s products offering both in shop and online to customers to help drive shop profitability. I supervised the shop in the absence of the Shop Manager and developed commercial awareness and understanding of how the team can impact the shop’s profitability</w:t>
            </w:r>
          </w:p>
        </w:tc>
      </w:tr>
    </w:tbl>
    <w:sdt>
      <w:sdtPr>
        <w:alias w:val="Education:"/>
        <w:tag w:val="Education:"/>
        <w:id w:val="-1908763273"/>
        <w:placeholder>
          <w:docPart w:val="B6DBCC69954540D28B2AE93491D84033"/>
        </w:placeholder>
        <w:temporary/>
        <w:showingPlcHdr/>
        <w15:appearance w15:val="hidden"/>
      </w:sdtPr>
      <w:sdtContent>
        <w:p w14:paraId="2CF518C0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3DE278E8" w14:textId="77777777" w:rsidTr="00D66A52">
        <w:tc>
          <w:tcPr>
            <w:tcW w:w="9355" w:type="dxa"/>
          </w:tcPr>
          <w:p w14:paraId="51C34B86" w14:textId="3A58C2BA" w:rsidR="001D0BF1" w:rsidRPr="00CF1A49" w:rsidRDefault="0000407A" w:rsidP="001D0BF1">
            <w:pPr>
              <w:pStyle w:val="Heading3"/>
              <w:contextualSpacing w:val="0"/>
              <w:outlineLvl w:val="2"/>
            </w:pPr>
            <w:r>
              <w:t>September 2012 – July 2014</w:t>
            </w:r>
          </w:p>
          <w:p w14:paraId="183AC41F" w14:textId="77777777" w:rsidR="007538DC" w:rsidRDefault="0000407A" w:rsidP="0000407A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 w:rsidRPr="0000407A">
              <w:rPr>
                <w:rFonts w:cstheme="minorHAnsi"/>
              </w:rPr>
              <w:t>BTEC Extended Diploma Level 3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Cronton 6</w:t>
            </w:r>
            <w:r w:rsidRPr="0000407A">
              <w:rPr>
                <w:rStyle w:val="SubtleReference"/>
                <w:vertAlign w:val="superscript"/>
              </w:rPr>
              <w:t>th</w:t>
            </w:r>
            <w:r>
              <w:rPr>
                <w:rStyle w:val="SubtleReference"/>
              </w:rPr>
              <w:t xml:space="preserve"> Form College</w:t>
            </w:r>
          </w:p>
          <w:p w14:paraId="323F3509" w14:textId="5339FB78" w:rsidR="0000407A" w:rsidRPr="00CF1A49" w:rsidRDefault="0000407A" w:rsidP="0000407A">
            <w:r>
              <w:t>Sports Development and Fitness – D*D*D</w:t>
            </w:r>
          </w:p>
        </w:tc>
      </w:tr>
      <w:tr w:rsidR="00F61DF9" w:rsidRPr="00CF1A49" w14:paraId="1CA2352D" w14:textId="77777777" w:rsidTr="00F61DF9">
        <w:tc>
          <w:tcPr>
            <w:tcW w:w="9355" w:type="dxa"/>
            <w:tcMar>
              <w:top w:w="216" w:type="dxa"/>
            </w:tcMar>
          </w:tcPr>
          <w:p w14:paraId="34451F91" w14:textId="59D1B16B" w:rsidR="00F61DF9" w:rsidRPr="00CF1A49" w:rsidRDefault="0000407A" w:rsidP="00F61DF9">
            <w:pPr>
              <w:pStyle w:val="Heading3"/>
              <w:contextualSpacing w:val="0"/>
              <w:outlineLvl w:val="2"/>
            </w:pPr>
            <w:r>
              <w:t>September 2007 – July 2012</w:t>
            </w:r>
          </w:p>
          <w:p w14:paraId="5AD8DBDC" w14:textId="1B493091" w:rsidR="00F61DF9" w:rsidRPr="00CF1A49" w:rsidRDefault="0000407A" w:rsidP="00F61DF9">
            <w:pPr>
              <w:pStyle w:val="Heading2"/>
              <w:contextualSpacing w:val="0"/>
              <w:outlineLvl w:val="1"/>
            </w:pPr>
            <w:r>
              <w:t>GCSE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 xml:space="preserve">St Edmund arrowsmith ccfl </w:t>
            </w:r>
          </w:p>
          <w:p w14:paraId="49564A66" w14:textId="20B0388C" w:rsidR="00F61DF9" w:rsidRDefault="0000407A" w:rsidP="00F61DF9">
            <w:r>
              <w:t>English Language – B</w:t>
            </w:r>
          </w:p>
          <w:p w14:paraId="313A687C" w14:textId="79D71F12" w:rsidR="0000407A" w:rsidRDefault="0000407A" w:rsidP="00F61DF9">
            <w:r>
              <w:t>English Lit – C</w:t>
            </w:r>
          </w:p>
          <w:p w14:paraId="4F73A2FC" w14:textId="1EA3DD77" w:rsidR="0000407A" w:rsidRDefault="0000407A" w:rsidP="00F61DF9">
            <w:proofErr w:type="spellStart"/>
            <w:r>
              <w:t>Maths</w:t>
            </w:r>
            <w:proofErr w:type="spellEnd"/>
            <w:r>
              <w:t xml:space="preserve"> – C</w:t>
            </w:r>
          </w:p>
          <w:p w14:paraId="0CB39EE4" w14:textId="69E231EC" w:rsidR="0000407A" w:rsidRDefault="0000407A" w:rsidP="00F61DF9">
            <w:r>
              <w:t>RE – B</w:t>
            </w:r>
          </w:p>
          <w:p w14:paraId="4C776D20" w14:textId="7DF6FB12" w:rsidR="0000407A" w:rsidRDefault="0000407A" w:rsidP="00F61DF9">
            <w:r>
              <w:t>ICT - C</w:t>
            </w:r>
          </w:p>
        </w:tc>
      </w:tr>
    </w:tbl>
    <w:sdt>
      <w:sdtPr>
        <w:alias w:val="Skills:"/>
        <w:tag w:val="Skills:"/>
        <w:id w:val="-1392877668"/>
        <w:placeholder>
          <w:docPart w:val="E759BD6DF0FB41E6BE3E06E7D971C48B"/>
        </w:placeholder>
        <w:temporary/>
        <w:showingPlcHdr/>
        <w15:appearance w15:val="hidden"/>
      </w:sdtPr>
      <w:sdtContent>
        <w:p w14:paraId="15DEBCF1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336E43B4" w14:textId="77777777" w:rsidTr="00CF1A49">
        <w:tc>
          <w:tcPr>
            <w:tcW w:w="4675" w:type="dxa"/>
          </w:tcPr>
          <w:p w14:paraId="1D0328DE" w14:textId="7E6C49A3" w:rsidR="001E3120" w:rsidRPr="006E1507" w:rsidRDefault="0000407A" w:rsidP="006E1507">
            <w:pPr>
              <w:pStyle w:val="ListBullet"/>
              <w:contextualSpacing w:val="0"/>
            </w:pPr>
            <w:r>
              <w:t>Attention to detail</w:t>
            </w:r>
          </w:p>
          <w:p w14:paraId="4D5D380B" w14:textId="77777777" w:rsidR="001F4E6D" w:rsidRDefault="0000407A" w:rsidP="006E1507">
            <w:pPr>
              <w:pStyle w:val="ListBullet"/>
              <w:contextualSpacing w:val="0"/>
            </w:pPr>
            <w:r>
              <w:t>Time keeping</w:t>
            </w:r>
          </w:p>
          <w:p w14:paraId="1D4392C9" w14:textId="0D4D957E" w:rsidR="00602231" w:rsidRPr="006E1507" w:rsidRDefault="00602231" w:rsidP="006E1507">
            <w:pPr>
              <w:pStyle w:val="ListBullet"/>
              <w:contextualSpacing w:val="0"/>
            </w:pPr>
            <w:r>
              <w:t>Full UK Driving License</w:t>
            </w:r>
          </w:p>
        </w:tc>
        <w:tc>
          <w:tcPr>
            <w:tcW w:w="4675" w:type="dxa"/>
            <w:tcMar>
              <w:left w:w="360" w:type="dxa"/>
            </w:tcMar>
          </w:tcPr>
          <w:p w14:paraId="4462DD18" w14:textId="39F1CB0D" w:rsidR="003A0632" w:rsidRPr="006E1507" w:rsidRDefault="0000407A" w:rsidP="006E1507">
            <w:pPr>
              <w:pStyle w:val="ListBullet"/>
              <w:contextualSpacing w:val="0"/>
            </w:pPr>
            <w:r>
              <w:t>Willingness to learn</w:t>
            </w:r>
          </w:p>
          <w:p w14:paraId="1FC8C4C7" w14:textId="21F2654E" w:rsidR="001E3120" w:rsidRPr="006E1507" w:rsidRDefault="00B77C3C" w:rsidP="006E1507">
            <w:pPr>
              <w:pStyle w:val="ListBullet"/>
              <w:contextualSpacing w:val="0"/>
            </w:pPr>
            <w:r>
              <w:t>Highly motivated</w:t>
            </w:r>
          </w:p>
          <w:p w14:paraId="7431BEB6" w14:textId="57B6FFBB" w:rsidR="001E3120" w:rsidRPr="006E1507" w:rsidRDefault="00B77C3C" w:rsidP="006E1507">
            <w:pPr>
              <w:pStyle w:val="ListBullet"/>
              <w:contextualSpacing w:val="0"/>
            </w:pPr>
            <w:r>
              <w:t>Interpersonal skills</w:t>
            </w:r>
          </w:p>
        </w:tc>
      </w:tr>
    </w:tbl>
    <w:p w14:paraId="4D541F95" w14:textId="77777777" w:rsidR="00B77C3C" w:rsidRDefault="00B77C3C" w:rsidP="006E1507"/>
    <w:p w14:paraId="275371D5" w14:textId="66E3D44B" w:rsidR="00B51D1B" w:rsidRPr="006E1507" w:rsidRDefault="00B77C3C" w:rsidP="006E1507">
      <w:r>
        <w:t>Thank you for taking the time to read my CV</w:t>
      </w:r>
    </w:p>
    <w:sectPr w:rsidR="00B51D1B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EE77" w14:textId="77777777" w:rsidR="00CF7A13" w:rsidRDefault="00CF7A13" w:rsidP="0068194B">
      <w:r>
        <w:separator/>
      </w:r>
    </w:p>
    <w:p w14:paraId="21542419" w14:textId="77777777" w:rsidR="00CF7A13" w:rsidRDefault="00CF7A13"/>
    <w:p w14:paraId="33F996E5" w14:textId="77777777" w:rsidR="00CF7A13" w:rsidRDefault="00CF7A13"/>
  </w:endnote>
  <w:endnote w:type="continuationSeparator" w:id="0">
    <w:p w14:paraId="74BDF250" w14:textId="77777777" w:rsidR="00CF7A13" w:rsidRDefault="00CF7A13" w:rsidP="0068194B">
      <w:r>
        <w:continuationSeparator/>
      </w:r>
    </w:p>
    <w:p w14:paraId="3605E099" w14:textId="77777777" w:rsidR="00CF7A13" w:rsidRDefault="00CF7A13"/>
    <w:p w14:paraId="1A86190A" w14:textId="77777777" w:rsidR="00CF7A13" w:rsidRDefault="00CF7A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A1116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16F1" w14:textId="77777777" w:rsidR="00CF7A13" w:rsidRDefault="00CF7A13" w:rsidP="0068194B">
      <w:r>
        <w:separator/>
      </w:r>
    </w:p>
    <w:p w14:paraId="20350F04" w14:textId="77777777" w:rsidR="00CF7A13" w:rsidRDefault="00CF7A13"/>
    <w:p w14:paraId="2E8DE2D9" w14:textId="77777777" w:rsidR="00CF7A13" w:rsidRDefault="00CF7A13"/>
  </w:footnote>
  <w:footnote w:type="continuationSeparator" w:id="0">
    <w:p w14:paraId="1E91B5CB" w14:textId="77777777" w:rsidR="00CF7A13" w:rsidRDefault="00CF7A13" w:rsidP="0068194B">
      <w:r>
        <w:continuationSeparator/>
      </w:r>
    </w:p>
    <w:p w14:paraId="56F7E9BD" w14:textId="77777777" w:rsidR="00CF7A13" w:rsidRDefault="00CF7A13"/>
    <w:p w14:paraId="7FCECBF3" w14:textId="77777777" w:rsidR="00CF7A13" w:rsidRDefault="00CF7A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6D21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A2173F" wp14:editId="0962C799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8101838" id="Straight Connector 5" o:spid="_x0000_s1026" alt="&quot;&quot;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6313581">
    <w:abstractNumId w:val="9"/>
  </w:num>
  <w:num w:numId="2" w16cid:durableId="817920588">
    <w:abstractNumId w:val="8"/>
  </w:num>
  <w:num w:numId="3" w16cid:durableId="1134636619">
    <w:abstractNumId w:val="7"/>
  </w:num>
  <w:num w:numId="4" w16cid:durableId="410200478">
    <w:abstractNumId w:val="6"/>
  </w:num>
  <w:num w:numId="5" w16cid:durableId="1149396619">
    <w:abstractNumId w:val="10"/>
  </w:num>
  <w:num w:numId="6" w16cid:durableId="793986403">
    <w:abstractNumId w:val="3"/>
  </w:num>
  <w:num w:numId="7" w16cid:durableId="742991604">
    <w:abstractNumId w:val="11"/>
  </w:num>
  <w:num w:numId="8" w16cid:durableId="1312632824">
    <w:abstractNumId w:val="2"/>
  </w:num>
  <w:num w:numId="9" w16cid:durableId="1289625024">
    <w:abstractNumId w:val="12"/>
  </w:num>
  <w:num w:numId="10" w16cid:durableId="2095977630">
    <w:abstractNumId w:val="5"/>
  </w:num>
  <w:num w:numId="11" w16cid:durableId="1394084101">
    <w:abstractNumId w:val="4"/>
  </w:num>
  <w:num w:numId="12" w16cid:durableId="1928079646">
    <w:abstractNumId w:val="1"/>
  </w:num>
  <w:num w:numId="13" w16cid:durableId="205253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D6"/>
    <w:rsid w:val="000001EF"/>
    <w:rsid w:val="0000407A"/>
    <w:rsid w:val="00007322"/>
    <w:rsid w:val="00007728"/>
    <w:rsid w:val="00022EB2"/>
    <w:rsid w:val="00024584"/>
    <w:rsid w:val="00024730"/>
    <w:rsid w:val="00055E95"/>
    <w:rsid w:val="0007021F"/>
    <w:rsid w:val="000A7A03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2A40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C09D2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02231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65FA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11D6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77C3C"/>
    <w:rsid w:val="00B81760"/>
    <w:rsid w:val="00B8494C"/>
    <w:rsid w:val="00BA0D22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CF7A13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A5FDA"/>
    <w:rsid w:val="00EC1351"/>
    <w:rsid w:val="00EC4CBF"/>
    <w:rsid w:val="00EC76ED"/>
    <w:rsid w:val="00EE2CA8"/>
    <w:rsid w:val="00EF17E8"/>
    <w:rsid w:val="00EF51D9"/>
    <w:rsid w:val="00F130DD"/>
    <w:rsid w:val="00F24884"/>
    <w:rsid w:val="00F476C4"/>
    <w:rsid w:val="00F61DF9"/>
    <w:rsid w:val="00F81960"/>
    <w:rsid w:val="00F82424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ED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u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647D3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.lankertis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5212CF329246B18318CA5378F2B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6F973-AE03-4E5C-8214-CA7434596FE4}"/>
      </w:docPartPr>
      <w:docPartBody>
        <w:p w:rsidR="003A18E4" w:rsidRDefault="00000000">
          <w:pPr>
            <w:pStyle w:val="A05212CF329246B18318CA5378F2B196"/>
          </w:pPr>
          <w:r w:rsidRPr="00CF1A49">
            <w:t>·</w:t>
          </w:r>
        </w:p>
      </w:docPartBody>
    </w:docPart>
    <w:docPart>
      <w:docPartPr>
        <w:name w:val="1CA63AD59A7341EE82FE0FAF21AF2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EF036-CFD0-41AE-9C4A-5455F891FB66}"/>
      </w:docPartPr>
      <w:docPartBody>
        <w:p w:rsidR="003A18E4" w:rsidRDefault="00000000">
          <w:pPr>
            <w:pStyle w:val="1CA63AD59A7341EE82FE0FAF21AF2C23"/>
          </w:pPr>
          <w:r w:rsidRPr="00CF1A49">
            <w:t>Experience</w:t>
          </w:r>
        </w:p>
      </w:docPartBody>
    </w:docPart>
    <w:docPart>
      <w:docPartPr>
        <w:name w:val="B6DBCC69954540D28B2AE93491D84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A34D5-0991-4212-9921-B162D42A6E83}"/>
      </w:docPartPr>
      <w:docPartBody>
        <w:p w:rsidR="003A18E4" w:rsidRDefault="00000000">
          <w:pPr>
            <w:pStyle w:val="B6DBCC69954540D28B2AE93491D84033"/>
          </w:pPr>
          <w:r w:rsidRPr="00CF1A49">
            <w:t>Education</w:t>
          </w:r>
        </w:p>
      </w:docPartBody>
    </w:docPart>
    <w:docPart>
      <w:docPartPr>
        <w:name w:val="E759BD6DF0FB41E6BE3E06E7D971C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C977E-8970-490D-A6DB-DBC7292FB014}"/>
      </w:docPartPr>
      <w:docPartBody>
        <w:p w:rsidR="003A18E4" w:rsidRDefault="00000000">
          <w:pPr>
            <w:pStyle w:val="E759BD6DF0FB41E6BE3E06E7D971C48B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E4"/>
    <w:rsid w:val="003A18E4"/>
    <w:rsid w:val="007A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A05212CF329246B18318CA5378F2B196">
    <w:name w:val="A05212CF329246B18318CA5378F2B196"/>
  </w:style>
  <w:style w:type="paragraph" w:customStyle="1" w:styleId="1CA63AD59A7341EE82FE0FAF21AF2C23">
    <w:name w:val="1CA63AD59A7341EE82FE0FAF21AF2C23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B6DBCC69954540D28B2AE93491D84033">
    <w:name w:val="B6DBCC69954540D28B2AE93491D84033"/>
  </w:style>
  <w:style w:type="paragraph" w:customStyle="1" w:styleId="E759BD6DF0FB41E6BE3E06E7D971C48B">
    <w:name w:val="E759BD6DF0FB41E6BE3E06E7D971C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&lt;Experience&gt;</vt:lpstr>
      <vt:lpstr>&lt;Education&gt;</vt:lpstr>
      <vt:lpstr>&lt;Skills&gt;</vt:lpstr>
      <vt:lpstr>&lt;Activities&gt;</vt:lpstr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2022-10-26T06:59:00Z</dcterms:created>
  <dcterms:modified xsi:type="dcterms:W3CDTF">2022-11-15T11:43:00Z</dcterms:modified>
  <cp:category/>
</cp:coreProperties>
</file>