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A1462" w14:textId="593106D4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00899BD" wp14:editId="74FED32E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61E29925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810"/>
        <w:gridCol w:w="646"/>
        <w:gridCol w:w="3834"/>
        <w:gridCol w:w="20"/>
      </w:tblGrid>
      <w:tr w:rsidR="0085363C" w:rsidRPr="0085363C" w14:paraId="2D561481" w14:textId="77777777" w:rsidTr="00C75B47">
        <w:trPr>
          <w:trHeight w:val="1143"/>
          <w:jc w:val="center"/>
        </w:trPr>
        <w:tc>
          <w:tcPr>
            <w:tcW w:w="1800" w:type="dxa"/>
          </w:tcPr>
          <w:p w14:paraId="6C9CDAA0" w14:textId="39E3FAA2" w:rsidR="0085363C" w:rsidRPr="0085363C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7"/>
          </w:tcPr>
          <w:p w14:paraId="587C22F6" w14:textId="4539CA6C" w:rsidR="000C580F" w:rsidRPr="000C580F" w:rsidRDefault="00EB62AF" w:rsidP="000C580F">
            <w:pPr>
              <w:pStyle w:val="Title"/>
            </w:pPr>
            <w:r>
              <w:t>Bartlomiej Wisniewski</w:t>
            </w:r>
          </w:p>
        </w:tc>
      </w:tr>
      <w:tr w:rsidR="0085363C" w:rsidRPr="0085363C" w14:paraId="3219C28F" w14:textId="77777777" w:rsidTr="00C75B47">
        <w:trPr>
          <w:trHeight w:val="1206"/>
          <w:jc w:val="center"/>
        </w:trPr>
        <w:tc>
          <w:tcPr>
            <w:tcW w:w="1800" w:type="dxa"/>
          </w:tcPr>
          <w:p w14:paraId="5A5D6A3C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4CC163AD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422F1954" w14:textId="77777777" w:rsidTr="00AB0C36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23464EF5" w14:textId="45E74596" w:rsidR="00F079F2" w:rsidRPr="007D693A" w:rsidRDefault="00F079F2" w:rsidP="007D693A">
            <w:pPr>
              <w:pStyle w:val="Heading1Alt"/>
              <w:rPr>
                <w:rFonts w:ascii="Times" w:hAnsi="Times" w:cs="Times"/>
                <w:color w:val="000000"/>
              </w:rPr>
            </w:pPr>
          </w:p>
          <w:p w14:paraId="5B4FCD37" w14:textId="3D9DF55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2D32B2C5" wp14:editId="0D0106F0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r w:rsidR="00EB62AF">
              <w:rPr>
                <w:rFonts w:eastAsia="Arial Narrow" w:cstheme="minorHAnsi"/>
                <w:sz w:val="22"/>
                <w:szCs w:val="22"/>
              </w:rPr>
              <w:t>44 Albert Avenue Prestwich Manchester M250LX</w:t>
            </w:r>
          </w:p>
          <w:p w14:paraId="1F80AA5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614CDDD" w14:textId="4E7223B7"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7B73D0B8" wp14:editId="251B1124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r w:rsidR="00EB62AF">
              <w:rPr>
                <w:sz w:val="16"/>
              </w:rPr>
              <w:t>07780467418</w:t>
            </w:r>
          </w:p>
          <w:p w14:paraId="072A587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E90F4D7" w14:textId="48D3BA28"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1A6D53F1" wp14:editId="6F3A116D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r w:rsidR="00EB62AF">
              <w:rPr>
                <w:sz w:val="14"/>
              </w:rPr>
              <w:t>wisniabart82</w:t>
            </w:r>
            <w:r w:rsidR="0095042C">
              <w:rPr>
                <w:sz w:val="14"/>
              </w:rPr>
              <w:t>@gmail.com</w:t>
            </w:r>
          </w:p>
          <w:p w14:paraId="1A0DE8F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22AF5E84" w14:textId="2D41FD91" w:rsidR="00F079F2" w:rsidRPr="00F079F2" w:rsidRDefault="00F079F2" w:rsidP="00F079F2">
            <w:pPr>
              <w:pStyle w:val="Heading2Alt"/>
            </w:pPr>
            <w:r w:rsidRPr="00F079F2">
              <w:tab/>
            </w:r>
          </w:p>
        </w:tc>
        <w:tc>
          <w:tcPr>
            <w:tcW w:w="360" w:type="dxa"/>
          </w:tcPr>
          <w:p w14:paraId="3CC9C16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3436" w:type="dxa"/>
            <w:gridSpan w:val="3"/>
            <w:vMerge w:val="restart"/>
            <w:vAlign w:val="center"/>
          </w:tcPr>
          <w:p w14:paraId="230E336A" w14:textId="77777777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3834" w:type="dxa"/>
            <w:tcBorders>
              <w:bottom w:val="single" w:sz="12" w:space="0" w:color="D14140"/>
            </w:tcBorders>
          </w:tcPr>
          <w:p w14:paraId="72D7218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63E03DA5" w14:textId="77777777" w:rsidTr="00AB0C36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23EB962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FEBA8C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436" w:type="dxa"/>
            <w:gridSpan w:val="3"/>
            <w:vMerge/>
          </w:tcPr>
          <w:p w14:paraId="2EB617D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834" w:type="dxa"/>
            <w:tcBorders>
              <w:top w:val="single" w:sz="12" w:space="0" w:color="D14140"/>
            </w:tcBorders>
          </w:tcPr>
          <w:p w14:paraId="1ABD1BC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49EA4AA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2CA9C94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89C20B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8A081A5" w14:textId="7D50764A" w:rsidR="00F079F2" w:rsidRPr="003068B3" w:rsidRDefault="00EB62AF" w:rsidP="00F079F2">
            <w:pPr>
              <w:pStyle w:val="JobDates"/>
              <w:rPr>
                <w:rFonts w:eastAsia="MS Mincho"/>
                <w:b/>
                <w:bCs/>
                <w:sz w:val="20"/>
                <w:szCs w:val="20"/>
              </w:rPr>
            </w:pPr>
            <w:r w:rsidRPr="003068B3">
              <w:rPr>
                <w:rFonts w:ascii="Georgia" w:eastAsia="MS Mincho" w:hAnsi="Georgia"/>
                <w:b/>
                <w:bCs/>
                <w:sz w:val="20"/>
                <w:szCs w:val="20"/>
              </w:rPr>
              <w:t xml:space="preserve">September </w:t>
            </w:r>
            <w:r w:rsidR="0095042C" w:rsidRPr="003068B3">
              <w:rPr>
                <w:b/>
                <w:bCs/>
                <w:sz w:val="20"/>
                <w:szCs w:val="20"/>
              </w:rPr>
              <w:t xml:space="preserve">January </w:t>
            </w:r>
            <w:r w:rsidRPr="003068B3">
              <w:rPr>
                <w:b/>
                <w:bCs/>
                <w:sz w:val="20"/>
                <w:szCs w:val="20"/>
              </w:rPr>
              <w:t>2005</w:t>
            </w:r>
            <w:r w:rsidR="00AB0C36" w:rsidRPr="003068B3">
              <w:rPr>
                <w:b/>
                <w:bCs/>
                <w:sz w:val="20"/>
                <w:szCs w:val="20"/>
              </w:rPr>
              <w:t xml:space="preserve"> </w:t>
            </w:r>
            <w:r w:rsidR="00392616" w:rsidRPr="003068B3">
              <w:rPr>
                <w:b/>
                <w:bCs/>
                <w:sz w:val="20"/>
                <w:szCs w:val="20"/>
              </w:rPr>
              <w:t xml:space="preserve">– </w:t>
            </w:r>
            <w:sdt>
              <w:sdtPr>
                <w:rPr>
                  <w:b/>
                  <w:bCs/>
                  <w:sz w:val="20"/>
                  <w:szCs w:val="20"/>
                </w:rPr>
                <w:id w:val="652037311"/>
                <w:placeholder>
                  <w:docPart w:val="D2E6A670D61C49DAAACC20495DBF439F"/>
                </w:placeholder>
                <w15:appearance w15:val="hidden"/>
              </w:sdtPr>
              <w:sdtEndPr/>
              <w:sdtContent>
                <w:r w:rsidR="0095042C" w:rsidRPr="003068B3">
                  <w:rPr>
                    <w:b/>
                    <w:bCs/>
                    <w:sz w:val="20"/>
                    <w:szCs w:val="20"/>
                  </w:rPr>
                  <w:t>January 20</w:t>
                </w:r>
                <w:r w:rsidRPr="003068B3">
                  <w:rPr>
                    <w:b/>
                    <w:bCs/>
                    <w:sz w:val="20"/>
                    <w:szCs w:val="20"/>
                  </w:rPr>
                  <w:t xml:space="preserve">06                                                                                                                 </w:t>
                </w:r>
              </w:sdtContent>
            </w:sdt>
          </w:p>
          <w:p w14:paraId="71C86499" w14:textId="6EB6E435" w:rsidR="00F079F2" w:rsidRPr="003068B3" w:rsidRDefault="00EB62AF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b/>
                <w:bCs/>
                <w:color w:val="FF0000"/>
                <w:sz w:val="20"/>
                <w:szCs w:val="20"/>
              </w:rPr>
            </w:pPr>
            <w:r w:rsidRPr="003068B3">
              <w:rPr>
                <w:rFonts w:ascii="Georgia" w:eastAsia="MS Mincho" w:hAnsi="Georgia" w:cs="Georgia"/>
                <w:b/>
                <w:bCs/>
                <w:color w:val="FF0000"/>
                <w:sz w:val="20"/>
                <w:szCs w:val="20"/>
              </w:rPr>
              <w:t xml:space="preserve">ICDS Construction LTD </w:t>
            </w:r>
          </w:p>
          <w:p w14:paraId="2FC83FB0" w14:textId="75F4C1E8" w:rsidR="00F079F2" w:rsidRPr="003068B3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C42B31"/>
                <w:sz w:val="20"/>
                <w:szCs w:val="20"/>
              </w:rPr>
            </w:pPr>
          </w:p>
          <w:p w14:paraId="43612442" w14:textId="66AFA238" w:rsidR="009439B8" w:rsidRPr="003068B3" w:rsidRDefault="00EB62AF" w:rsidP="009439B8">
            <w:pPr>
              <w:pStyle w:val="ListParagraph"/>
              <w:numPr>
                <w:ilvl w:val="0"/>
                <w:numId w:val="25"/>
              </w:numPr>
              <w:spacing w:before="0" w:after="160" w:line="259" w:lineRule="auto"/>
              <w:ind w:left="340"/>
              <w:rPr>
                <w:rFonts w:eastAsia="Calibri Light" w:cstheme="minorHAnsi"/>
                <w:sz w:val="20"/>
                <w:szCs w:val="20"/>
              </w:rPr>
            </w:pPr>
            <w:r w:rsidRPr="003068B3">
              <w:rPr>
                <w:rFonts w:eastAsia="Calibri Light" w:cstheme="minorHAnsi"/>
                <w:sz w:val="20"/>
                <w:szCs w:val="20"/>
                <w:lang w:val="en-GB"/>
              </w:rPr>
              <w:t xml:space="preserve">360 Excavator operator </w:t>
            </w:r>
            <w:r w:rsidR="009439B8" w:rsidRPr="003068B3">
              <w:rPr>
                <w:rFonts w:eastAsia="Calibri Light" w:cstheme="minorHAnsi"/>
                <w:sz w:val="20"/>
                <w:szCs w:val="20"/>
                <w:lang w:val="en-GB"/>
              </w:rPr>
              <w:t xml:space="preserve"> </w:t>
            </w:r>
          </w:p>
          <w:p w14:paraId="30401164" w14:textId="62868F5B" w:rsidR="00F079F2" w:rsidRPr="003068B3" w:rsidRDefault="00AB0C36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b/>
                <w:bCs/>
                <w:sz w:val="20"/>
                <w:szCs w:val="20"/>
              </w:rPr>
            </w:pPr>
            <w:r w:rsidRPr="003068B3">
              <w:rPr>
                <w:rFonts w:ascii="Georgia" w:eastAsia="MS Mincho" w:hAnsi="Georgia" w:cs="Georgia"/>
                <w:b/>
                <w:bCs/>
                <w:sz w:val="20"/>
                <w:szCs w:val="20"/>
              </w:rPr>
              <w:t>February 2</w:t>
            </w:r>
            <w:r w:rsidR="00EB62AF" w:rsidRPr="003068B3">
              <w:rPr>
                <w:rFonts w:ascii="Georgia" w:eastAsia="MS Mincho" w:hAnsi="Georgia" w:cs="Georgia"/>
                <w:b/>
                <w:bCs/>
                <w:sz w:val="20"/>
                <w:szCs w:val="20"/>
              </w:rPr>
              <w:t>006</w:t>
            </w:r>
            <w:r w:rsidRPr="003068B3">
              <w:rPr>
                <w:rFonts w:ascii="Georgia" w:eastAsia="MS Mincho" w:hAnsi="Georgia" w:cs="Georgia"/>
                <w:b/>
                <w:bCs/>
                <w:sz w:val="20"/>
                <w:szCs w:val="20"/>
              </w:rPr>
              <w:t xml:space="preserve"> </w:t>
            </w:r>
            <w:r w:rsidR="00392616" w:rsidRPr="003068B3">
              <w:rPr>
                <w:rFonts w:ascii="Georgia" w:eastAsia="MS Mincho" w:hAnsi="Georgia" w:cs="Georgia"/>
                <w:b/>
                <w:bCs/>
                <w:sz w:val="20"/>
                <w:szCs w:val="20"/>
              </w:rPr>
              <w:t xml:space="preserve">– </w:t>
            </w:r>
            <w:sdt>
              <w:sdtPr>
                <w:rPr>
                  <w:rFonts w:ascii="Georgia" w:eastAsia="MS Mincho" w:hAnsi="Georgia" w:cs="Georgia"/>
                  <w:b/>
                  <w:bCs/>
                  <w:sz w:val="20"/>
                  <w:szCs w:val="20"/>
                </w:rPr>
                <w:id w:val="-131711573"/>
                <w:placeholder>
                  <w:docPart w:val="0F61930D5092406AA9BFF42CC4373548"/>
                </w:placeholder>
                <w15:appearance w15:val="hidden"/>
              </w:sdtPr>
              <w:sdtEndPr/>
              <w:sdtContent>
                <w:r w:rsidRPr="003068B3">
                  <w:rPr>
                    <w:rFonts w:ascii="Georgia" w:eastAsia="MS Mincho" w:hAnsi="Georgia" w:cs="Georgia"/>
                    <w:b/>
                    <w:bCs/>
                    <w:sz w:val="20"/>
                    <w:szCs w:val="20"/>
                  </w:rPr>
                  <w:t>August 2</w:t>
                </w:r>
                <w:r w:rsidR="00EB62AF" w:rsidRPr="003068B3">
                  <w:rPr>
                    <w:rFonts w:ascii="Georgia" w:eastAsia="MS Mincho" w:hAnsi="Georgia" w:cs="Georgia"/>
                    <w:b/>
                    <w:bCs/>
                    <w:sz w:val="20"/>
                    <w:szCs w:val="20"/>
                  </w:rPr>
                  <w:t>009</w:t>
                </w:r>
              </w:sdtContent>
            </w:sdt>
          </w:p>
          <w:p w14:paraId="24E7E3A0" w14:textId="374B58FB" w:rsidR="00F079F2" w:rsidRPr="003068B3" w:rsidRDefault="00EB62AF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color w:val="C42B31"/>
                <w:sz w:val="20"/>
                <w:szCs w:val="20"/>
              </w:rPr>
            </w:pPr>
            <w:r w:rsidRPr="003068B3">
              <w:rPr>
                <w:rFonts w:ascii="Georgia" w:eastAsia="Times New Roman" w:hAnsi="Georgia" w:cs="Georgia"/>
                <w:color w:val="D14140"/>
                <w:sz w:val="20"/>
                <w:szCs w:val="20"/>
              </w:rPr>
              <w:t xml:space="preserve">WM Quinn LTD </w:t>
            </w:r>
          </w:p>
          <w:p w14:paraId="78B182ED" w14:textId="0E4D3B38" w:rsidR="009439B8" w:rsidRPr="003068B3" w:rsidRDefault="00C97BEF" w:rsidP="009439B8">
            <w:pPr>
              <w:pStyle w:val="ListParagraph"/>
              <w:numPr>
                <w:ilvl w:val="0"/>
                <w:numId w:val="25"/>
              </w:numPr>
              <w:spacing w:before="0" w:after="160" w:line="259" w:lineRule="auto"/>
              <w:ind w:left="340"/>
              <w:rPr>
                <w:rFonts w:eastAsiaTheme="minorEastAsia" w:cstheme="minorHAnsi"/>
                <w:sz w:val="20"/>
                <w:szCs w:val="20"/>
              </w:rPr>
            </w:pPr>
            <w:r w:rsidRPr="003068B3">
              <w:rPr>
                <w:rFonts w:cstheme="minorHAnsi"/>
                <w:sz w:val="20"/>
                <w:szCs w:val="20"/>
              </w:rPr>
              <w:t xml:space="preserve"> 360 excavator </w:t>
            </w:r>
            <w:proofErr w:type="gramStart"/>
            <w:r w:rsidR="003068B3" w:rsidRPr="003068B3">
              <w:rPr>
                <w:rFonts w:cstheme="minorHAnsi"/>
                <w:sz w:val="20"/>
                <w:szCs w:val="20"/>
              </w:rPr>
              <w:t>operator</w:t>
            </w:r>
            <w:proofErr w:type="gramEnd"/>
            <w:r w:rsidR="009439B8" w:rsidRPr="003068B3">
              <w:rPr>
                <w:rFonts w:cstheme="minorHAnsi"/>
                <w:sz w:val="20"/>
                <w:szCs w:val="20"/>
              </w:rPr>
              <w:tab/>
            </w:r>
            <w:r w:rsidR="009439B8" w:rsidRPr="003068B3">
              <w:rPr>
                <w:rFonts w:cstheme="minorHAnsi"/>
                <w:sz w:val="20"/>
                <w:szCs w:val="20"/>
              </w:rPr>
              <w:tab/>
            </w:r>
          </w:p>
          <w:p w14:paraId="108D042A" w14:textId="77777777" w:rsidR="00F079F2" w:rsidRPr="003068B3" w:rsidRDefault="00C97BEF" w:rsidP="00C97BEF">
            <w:pPr>
              <w:spacing w:before="0" w:after="160" w:line="259" w:lineRule="auto"/>
              <w:ind w:left="-20"/>
              <w:rPr>
                <w:b/>
                <w:bCs/>
                <w:sz w:val="20"/>
                <w:szCs w:val="20"/>
              </w:rPr>
            </w:pPr>
            <w:r w:rsidRPr="003068B3">
              <w:rPr>
                <w:b/>
                <w:bCs/>
                <w:sz w:val="20"/>
                <w:szCs w:val="20"/>
              </w:rPr>
              <w:t>August 2009-January 2014</w:t>
            </w:r>
          </w:p>
          <w:p w14:paraId="4AF8ED47" w14:textId="77777777" w:rsidR="00C97BEF" w:rsidRPr="003068B3" w:rsidRDefault="00C97BEF" w:rsidP="00C97BEF">
            <w:pPr>
              <w:spacing w:before="0" w:after="160" w:line="259" w:lineRule="auto"/>
              <w:ind w:left="-20"/>
              <w:rPr>
                <w:color w:val="FF0000"/>
                <w:sz w:val="20"/>
                <w:szCs w:val="20"/>
              </w:rPr>
            </w:pPr>
            <w:r w:rsidRPr="003068B3">
              <w:rPr>
                <w:color w:val="FF0000"/>
                <w:sz w:val="20"/>
                <w:szCs w:val="20"/>
              </w:rPr>
              <w:t xml:space="preserve">Vale Park demolition service </w:t>
            </w:r>
            <w:proofErr w:type="gramStart"/>
            <w:r w:rsidRPr="003068B3">
              <w:rPr>
                <w:color w:val="FF0000"/>
                <w:sz w:val="20"/>
                <w:szCs w:val="20"/>
              </w:rPr>
              <w:t>LTD</w:t>
            </w:r>
            <w:proofErr w:type="gramEnd"/>
            <w:r w:rsidRPr="003068B3">
              <w:rPr>
                <w:color w:val="FF0000"/>
                <w:sz w:val="20"/>
                <w:szCs w:val="20"/>
              </w:rPr>
              <w:t xml:space="preserve"> </w:t>
            </w:r>
          </w:p>
          <w:p w14:paraId="582DE394" w14:textId="77777777" w:rsidR="00C97BEF" w:rsidRPr="003068B3" w:rsidRDefault="00C97BEF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 xml:space="preserve">Construction   Plant operator </w:t>
            </w:r>
          </w:p>
          <w:p w14:paraId="745FF668" w14:textId="77777777" w:rsidR="00C97BEF" w:rsidRPr="003068B3" w:rsidRDefault="00C97BEF" w:rsidP="00C97BEF">
            <w:pPr>
              <w:spacing w:before="0" w:after="160" w:line="259" w:lineRule="auto"/>
              <w:ind w:left="-20"/>
              <w:rPr>
                <w:b/>
                <w:bCs/>
                <w:sz w:val="20"/>
                <w:szCs w:val="20"/>
              </w:rPr>
            </w:pPr>
            <w:r w:rsidRPr="003068B3">
              <w:rPr>
                <w:b/>
                <w:bCs/>
                <w:sz w:val="20"/>
                <w:szCs w:val="20"/>
              </w:rPr>
              <w:t xml:space="preserve">February 2014-March 2015 </w:t>
            </w:r>
          </w:p>
          <w:p w14:paraId="6558B4F9" w14:textId="77777777" w:rsidR="00C97BEF" w:rsidRPr="003068B3" w:rsidRDefault="00C97BEF" w:rsidP="00C97BEF">
            <w:pPr>
              <w:spacing w:before="0" w:after="160" w:line="259" w:lineRule="auto"/>
              <w:ind w:left="-20"/>
              <w:rPr>
                <w:color w:val="C00000"/>
                <w:sz w:val="20"/>
                <w:szCs w:val="20"/>
              </w:rPr>
            </w:pPr>
            <w:r w:rsidRPr="003068B3">
              <w:rPr>
                <w:color w:val="C00000"/>
                <w:sz w:val="20"/>
                <w:szCs w:val="20"/>
              </w:rPr>
              <w:t xml:space="preserve">Anthony </w:t>
            </w:r>
            <w:proofErr w:type="spellStart"/>
            <w:proofErr w:type="gramStart"/>
            <w:r w:rsidRPr="003068B3">
              <w:rPr>
                <w:color w:val="C00000"/>
                <w:sz w:val="20"/>
                <w:szCs w:val="20"/>
              </w:rPr>
              <w:t>Oconnor</w:t>
            </w:r>
            <w:proofErr w:type="spellEnd"/>
            <w:r w:rsidRPr="003068B3">
              <w:rPr>
                <w:color w:val="C00000"/>
                <w:sz w:val="20"/>
                <w:szCs w:val="20"/>
              </w:rPr>
              <w:t xml:space="preserve">  and</w:t>
            </w:r>
            <w:proofErr w:type="gramEnd"/>
            <w:r w:rsidRPr="003068B3">
              <w:rPr>
                <w:color w:val="C00000"/>
                <w:sz w:val="20"/>
                <w:szCs w:val="20"/>
              </w:rPr>
              <w:t xml:space="preserve"> sons LTD </w:t>
            </w:r>
          </w:p>
          <w:p w14:paraId="298A7DD8" w14:textId="77777777" w:rsidR="00C97BEF" w:rsidRPr="003068B3" w:rsidRDefault="00C97BEF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 xml:space="preserve">360 Plant operator </w:t>
            </w:r>
          </w:p>
          <w:p w14:paraId="4FE53AA6" w14:textId="77777777" w:rsidR="00C97BEF" w:rsidRPr="003068B3" w:rsidRDefault="00C97BEF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Crusher operator</w:t>
            </w:r>
          </w:p>
          <w:p w14:paraId="7F478A63" w14:textId="77777777" w:rsidR="00C97BEF" w:rsidRPr="003068B3" w:rsidRDefault="00C97BEF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Loading shovel driver</w:t>
            </w:r>
          </w:p>
          <w:p w14:paraId="3FA13F9C" w14:textId="0C868517" w:rsidR="00C97BEF" w:rsidRPr="003068B3" w:rsidRDefault="00C97BEF" w:rsidP="00C97BEF">
            <w:pPr>
              <w:spacing w:before="0" w:after="160" w:line="259" w:lineRule="auto"/>
              <w:ind w:left="-20"/>
              <w:rPr>
                <w:b/>
                <w:bCs/>
                <w:sz w:val="20"/>
                <w:szCs w:val="20"/>
              </w:rPr>
            </w:pPr>
            <w:r w:rsidRPr="003068B3">
              <w:rPr>
                <w:b/>
                <w:bCs/>
                <w:sz w:val="20"/>
                <w:szCs w:val="20"/>
              </w:rPr>
              <w:t xml:space="preserve">March 2015-January 2017 </w:t>
            </w:r>
          </w:p>
          <w:p w14:paraId="1FAC8C43" w14:textId="419C8472" w:rsidR="00C97BEF" w:rsidRPr="003068B3" w:rsidRDefault="00C97BEF" w:rsidP="00C97BEF">
            <w:pPr>
              <w:spacing w:before="0" w:after="160" w:line="259" w:lineRule="auto"/>
              <w:ind w:left="-20"/>
              <w:rPr>
                <w:b/>
                <w:bCs/>
                <w:color w:val="FF0000"/>
                <w:sz w:val="20"/>
                <w:szCs w:val="20"/>
              </w:rPr>
            </w:pPr>
            <w:r w:rsidRPr="003068B3">
              <w:rPr>
                <w:b/>
                <w:bCs/>
                <w:color w:val="FF0000"/>
                <w:sz w:val="20"/>
                <w:szCs w:val="20"/>
              </w:rPr>
              <w:t xml:space="preserve">J </w:t>
            </w:r>
            <w:proofErr w:type="spellStart"/>
            <w:r w:rsidRPr="003068B3">
              <w:rPr>
                <w:b/>
                <w:bCs/>
                <w:color w:val="FF0000"/>
                <w:sz w:val="20"/>
                <w:szCs w:val="20"/>
              </w:rPr>
              <w:t>Oshea</w:t>
            </w:r>
            <w:proofErr w:type="spellEnd"/>
            <w:r w:rsidRPr="003068B3">
              <w:rPr>
                <w:b/>
                <w:bCs/>
                <w:color w:val="FF0000"/>
                <w:sz w:val="20"/>
                <w:szCs w:val="20"/>
              </w:rPr>
              <w:t xml:space="preserve"> and sons LTD</w:t>
            </w:r>
          </w:p>
          <w:p w14:paraId="2C91D252" w14:textId="7E294F47" w:rsidR="00C97BEF" w:rsidRPr="003068B3" w:rsidRDefault="00B06503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 xml:space="preserve">360 excavator </w:t>
            </w:r>
            <w:proofErr w:type="gramStart"/>
            <w:r w:rsidRPr="003068B3">
              <w:rPr>
                <w:sz w:val="20"/>
                <w:szCs w:val="20"/>
              </w:rPr>
              <w:t>operator</w:t>
            </w:r>
            <w:proofErr w:type="gramEnd"/>
          </w:p>
          <w:p w14:paraId="11D34EC2" w14:textId="33F3C556" w:rsidR="00B06503" w:rsidRPr="003068B3" w:rsidRDefault="00B06503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Crusher operator</w:t>
            </w:r>
          </w:p>
          <w:p w14:paraId="29E64252" w14:textId="1E76CB4B" w:rsidR="00B06503" w:rsidRPr="003068B3" w:rsidRDefault="00B06503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 xml:space="preserve">Screener operator </w:t>
            </w:r>
          </w:p>
          <w:p w14:paraId="4E61CDC4" w14:textId="49D4BF7C" w:rsidR="00B06503" w:rsidRPr="003068B3" w:rsidRDefault="00B06503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Loading shovel driver</w:t>
            </w:r>
          </w:p>
          <w:p w14:paraId="01C2DC75" w14:textId="5DD4F1E7" w:rsidR="00B06503" w:rsidRPr="003068B3" w:rsidRDefault="00B06503" w:rsidP="00C97BEF">
            <w:pPr>
              <w:spacing w:before="0" w:after="160" w:line="259" w:lineRule="auto"/>
              <w:ind w:left="-20"/>
              <w:rPr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First aider</w:t>
            </w:r>
          </w:p>
          <w:p w14:paraId="4D5112C5" w14:textId="5F8A3C3A" w:rsidR="00B06503" w:rsidRPr="003068B3" w:rsidRDefault="00B06503" w:rsidP="00C97BEF">
            <w:pPr>
              <w:spacing w:before="0" w:after="160" w:line="259" w:lineRule="auto"/>
              <w:ind w:left="-20"/>
              <w:rPr>
                <w:b/>
                <w:bCs/>
                <w:sz w:val="20"/>
                <w:szCs w:val="20"/>
              </w:rPr>
            </w:pPr>
            <w:r w:rsidRPr="003068B3">
              <w:rPr>
                <w:b/>
                <w:bCs/>
                <w:sz w:val="20"/>
                <w:szCs w:val="20"/>
              </w:rPr>
              <w:t xml:space="preserve">February 2017 -present </w:t>
            </w:r>
          </w:p>
          <w:p w14:paraId="553562AC" w14:textId="4FD000BB" w:rsidR="00B06503" w:rsidRPr="003068B3" w:rsidRDefault="00B06503" w:rsidP="00C97BEF">
            <w:pPr>
              <w:spacing w:before="0" w:after="160" w:line="259" w:lineRule="auto"/>
              <w:ind w:left="-20"/>
              <w:rPr>
                <w:b/>
                <w:bCs/>
                <w:color w:val="FF0000"/>
                <w:sz w:val="20"/>
                <w:szCs w:val="20"/>
              </w:rPr>
            </w:pPr>
            <w:r w:rsidRPr="003068B3">
              <w:rPr>
                <w:b/>
                <w:bCs/>
                <w:color w:val="FF0000"/>
                <w:sz w:val="20"/>
                <w:szCs w:val="20"/>
              </w:rPr>
              <w:t>Uber driver</w:t>
            </w:r>
          </w:p>
          <w:p w14:paraId="79B8F7BF" w14:textId="77777777" w:rsidR="00B06503" w:rsidRPr="003068B3" w:rsidRDefault="00B06503" w:rsidP="00C97BEF">
            <w:pPr>
              <w:spacing w:before="0" w:after="160" w:line="259" w:lineRule="auto"/>
              <w:ind w:left="-20"/>
              <w:rPr>
                <w:b/>
                <w:bCs/>
                <w:color w:val="FF0000"/>
                <w:sz w:val="20"/>
                <w:szCs w:val="20"/>
              </w:rPr>
            </w:pPr>
          </w:p>
          <w:p w14:paraId="154F1B26" w14:textId="77777777" w:rsidR="00C97BEF" w:rsidRDefault="00C97BEF" w:rsidP="00C97BEF">
            <w:pPr>
              <w:spacing w:before="0" w:after="160" w:line="259" w:lineRule="auto"/>
              <w:ind w:left="-20"/>
              <w:rPr>
                <w:color w:val="FF0000"/>
                <w:sz w:val="20"/>
                <w:szCs w:val="20"/>
              </w:rPr>
            </w:pPr>
          </w:p>
          <w:p w14:paraId="6F1430BD" w14:textId="1C8E2C88" w:rsidR="003068B3" w:rsidRPr="003068B3" w:rsidRDefault="003068B3" w:rsidP="00C97BEF">
            <w:pPr>
              <w:spacing w:before="0" w:after="160" w:line="259" w:lineRule="auto"/>
              <w:ind w:left="-20"/>
              <w:rPr>
                <w:color w:val="FF0000"/>
                <w:sz w:val="20"/>
                <w:szCs w:val="20"/>
              </w:rPr>
            </w:pPr>
          </w:p>
        </w:tc>
      </w:tr>
      <w:tr w:rsidR="007D693A" w:rsidRPr="00F079F2" w14:paraId="378BB04F" w14:textId="77777777" w:rsidTr="007D693A">
        <w:trPr>
          <w:gridAfter w:val="5"/>
          <w:wAfter w:w="7290" w:type="dxa"/>
          <w:trHeight w:val="66"/>
          <w:jc w:val="center"/>
        </w:trPr>
        <w:tc>
          <w:tcPr>
            <w:tcW w:w="3150" w:type="dxa"/>
            <w:gridSpan w:val="2"/>
            <w:vMerge/>
          </w:tcPr>
          <w:p w14:paraId="051FFE14" w14:textId="77777777" w:rsidR="007D693A" w:rsidRPr="00F079F2" w:rsidRDefault="007D693A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7630388" w14:textId="77777777" w:rsidR="007D693A" w:rsidRPr="00F079F2" w:rsidRDefault="007D693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C435349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04F7A49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2B71D8D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4997D152" w14:textId="77777777"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6046193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A24C9BB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3DDF09B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0845E1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6119689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26CDA44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2FE9CA5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305BE7C5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50D74C6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10DB5CF" w14:textId="7D8C7616" w:rsidR="0095042C" w:rsidRPr="003068B3" w:rsidRDefault="00B06503" w:rsidP="003068B3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 xml:space="preserve">Construction </w:t>
            </w:r>
            <w:r w:rsidR="003068B3" w:rsidRPr="003068B3">
              <w:rPr>
                <w:rFonts w:ascii="Georgia" w:eastAsia="Times New Roman" w:hAnsi="Georgia" w:cs="Georgia"/>
                <w:sz w:val="20"/>
                <w:szCs w:val="20"/>
              </w:rPr>
              <w:t>Technician</w:t>
            </w:r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 xml:space="preserve"> collage </w:t>
            </w:r>
          </w:p>
          <w:p w14:paraId="2BC590E1" w14:textId="77777777" w:rsidR="003068B3" w:rsidRPr="003068B3" w:rsidRDefault="003068B3" w:rsidP="003068B3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>Level 1 Award in understanding Carbon Awareness and Energy Management</w:t>
            </w:r>
          </w:p>
          <w:p w14:paraId="5553C720" w14:textId="77777777" w:rsidR="003068B3" w:rsidRPr="003068B3" w:rsidRDefault="003068B3" w:rsidP="003068B3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 xml:space="preserve">Level 1 Award in Preparing to work in Express </w:t>
            </w:r>
            <w:proofErr w:type="gramStart"/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>logistics</w:t>
            </w:r>
            <w:proofErr w:type="gramEnd"/>
          </w:p>
          <w:p w14:paraId="0A0B0A18" w14:textId="77777777" w:rsidR="003068B3" w:rsidRPr="003068B3" w:rsidRDefault="003068B3" w:rsidP="003068B3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 xml:space="preserve">Level 2 Certificate in Driving Goods Vehicles </w:t>
            </w:r>
          </w:p>
          <w:p w14:paraId="109B2ACC" w14:textId="648EEAAC" w:rsidR="003068B3" w:rsidRPr="003068B3" w:rsidRDefault="003068B3" w:rsidP="003068B3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>CPCS construction shame card</w:t>
            </w:r>
          </w:p>
          <w:p w14:paraId="2947651C" w14:textId="55FB342E" w:rsidR="00B06503" w:rsidRPr="00F079F2" w:rsidRDefault="00B06503" w:rsidP="00B06503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7AD043AF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6CCC25A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6ECC7A7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582ED2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1B31C92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22C186F7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56364E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2"/>
            <w:vMerge w:val="restart"/>
            <w:vAlign w:val="center"/>
          </w:tcPr>
          <w:p w14:paraId="0122F472" w14:textId="66F3386D" w:rsidR="00F079F2" w:rsidRPr="00F079F2" w:rsidRDefault="0095042C" w:rsidP="00F079F2">
            <w:pPr>
              <w:pStyle w:val="Heading1"/>
            </w:pPr>
            <w:r>
              <w:t>Driving licence</w:t>
            </w:r>
          </w:p>
        </w:tc>
        <w:tc>
          <w:tcPr>
            <w:tcW w:w="4480" w:type="dxa"/>
            <w:gridSpan w:val="2"/>
            <w:tcBorders>
              <w:bottom w:val="single" w:sz="12" w:space="0" w:color="D14140"/>
            </w:tcBorders>
          </w:tcPr>
          <w:p w14:paraId="35087D1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EA963F5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F5BC3C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E72640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2"/>
            <w:vMerge/>
          </w:tcPr>
          <w:p w14:paraId="757326C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gridSpan w:val="2"/>
            <w:tcBorders>
              <w:top w:val="single" w:sz="12" w:space="0" w:color="D14140"/>
            </w:tcBorders>
          </w:tcPr>
          <w:p w14:paraId="5DA42EE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8F27782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36CA5B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A1F27B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01259A1" w14:textId="77777777" w:rsidR="00F079F2" w:rsidRPr="007D693A" w:rsidRDefault="0095042C" w:rsidP="0095042C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7D693A">
              <w:rPr>
                <w:sz w:val="20"/>
                <w:szCs w:val="24"/>
              </w:rPr>
              <w:t xml:space="preserve">Full, Clean UK Driving </w:t>
            </w:r>
            <w:proofErr w:type="spellStart"/>
            <w:r w:rsidRPr="007D693A">
              <w:rPr>
                <w:sz w:val="20"/>
                <w:szCs w:val="24"/>
              </w:rPr>
              <w:t>Licence</w:t>
            </w:r>
            <w:proofErr w:type="spellEnd"/>
            <w:r w:rsidRPr="007D693A">
              <w:rPr>
                <w:sz w:val="20"/>
                <w:szCs w:val="24"/>
              </w:rPr>
              <w:t xml:space="preserve"> – Category B, BE, C1 &amp; C</w:t>
            </w:r>
          </w:p>
          <w:p w14:paraId="16E73D0E" w14:textId="109B3190" w:rsidR="0095042C" w:rsidRPr="007D693A" w:rsidRDefault="0095042C" w:rsidP="0095042C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7D693A">
              <w:rPr>
                <w:sz w:val="20"/>
                <w:szCs w:val="24"/>
              </w:rPr>
              <w:t>Digital Tachograph Card – Expiry October 2027</w:t>
            </w:r>
          </w:p>
          <w:p w14:paraId="58427795" w14:textId="15FD7D06" w:rsidR="0095042C" w:rsidRPr="0095042C" w:rsidRDefault="0095042C" w:rsidP="0095042C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Cs w:val="22"/>
              </w:rPr>
            </w:pPr>
            <w:r w:rsidRPr="007D693A">
              <w:rPr>
                <w:sz w:val="20"/>
                <w:szCs w:val="24"/>
              </w:rPr>
              <w:t>Driver Qualification Card – Expiry December 2027</w:t>
            </w:r>
          </w:p>
        </w:tc>
      </w:tr>
      <w:tr w:rsidR="00F079F2" w:rsidRPr="00F079F2" w14:paraId="575AFEC0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8DF6AA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0E0C4E6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927CFC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C0D89D1" w14:textId="77777777" w:rsidTr="00AB0C3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8EBF67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F5A666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436" w:type="dxa"/>
            <w:gridSpan w:val="3"/>
            <w:vMerge w:val="restart"/>
            <w:vAlign w:val="center"/>
          </w:tcPr>
          <w:p w14:paraId="7A185CD4" w14:textId="712C9A35" w:rsidR="00F079F2" w:rsidRPr="00F079F2" w:rsidRDefault="00E7006F" w:rsidP="00F079F2">
            <w:pPr>
              <w:pStyle w:val="Heading1"/>
            </w:pPr>
            <w:r>
              <w:t>PERSONAL</w:t>
            </w:r>
            <w:r w:rsidR="00AB0C36">
              <w:t xml:space="preserve"> </w:t>
            </w:r>
            <w:r>
              <w:t>QUaLITIES</w:t>
            </w:r>
          </w:p>
        </w:tc>
        <w:tc>
          <w:tcPr>
            <w:tcW w:w="3834" w:type="dxa"/>
            <w:tcBorders>
              <w:bottom w:val="single" w:sz="12" w:space="0" w:color="D14140"/>
            </w:tcBorders>
          </w:tcPr>
          <w:p w14:paraId="13AE2D5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A1A91AB" w14:textId="77777777" w:rsidTr="00AB0C3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E6CE76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2F6110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436" w:type="dxa"/>
            <w:gridSpan w:val="3"/>
            <w:vMerge/>
          </w:tcPr>
          <w:p w14:paraId="74F8966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834" w:type="dxa"/>
            <w:tcBorders>
              <w:top w:val="single" w:sz="12" w:space="0" w:color="D14140"/>
            </w:tcBorders>
          </w:tcPr>
          <w:p w14:paraId="7FAFE61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068829C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852FF1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31141D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CA6954E" w14:textId="3C7AB3BA" w:rsidR="00F079F2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Excellent customer service skills</w:t>
            </w:r>
          </w:p>
          <w:p w14:paraId="67F29599" w14:textId="77777777" w:rsidR="00E7006F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Timekeeping</w:t>
            </w:r>
          </w:p>
          <w:p w14:paraId="7A6EC66E" w14:textId="4C175277" w:rsidR="00E7006F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Safe &amp; fuel-efficient driving</w:t>
            </w:r>
          </w:p>
          <w:p w14:paraId="291F2128" w14:textId="31822105" w:rsidR="00E7006F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Route planning and navigation</w:t>
            </w:r>
          </w:p>
          <w:p w14:paraId="3B372845" w14:textId="77777777" w:rsidR="00E7006F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 xml:space="preserve">Health &amp; Safety, </w:t>
            </w:r>
            <w:proofErr w:type="spellStart"/>
            <w:r w:rsidRPr="003068B3">
              <w:rPr>
                <w:sz w:val="20"/>
                <w:szCs w:val="20"/>
              </w:rPr>
              <w:t>SSoW</w:t>
            </w:r>
            <w:proofErr w:type="spellEnd"/>
            <w:r w:rsidRPr="003068B3">
              <w:rPr>
                <w:sz w:val="20"/>
                <w:szCs w:val="20"/>
              </w:rPr>
              <w:t xml:space="preserve"> and PPE compliance</w:t>
            </w:r>
          </w:p>
          <w:p w14:paraId="31793816" w14:textId="0E27B594" w:rsidR="00E7006F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Reliable and dependable character</w:t>
            </w:r>
          </w:p>
          <w:p w14:paraId="045E1C52" w14:textId="0F63089A" w:rsidR="00E7006F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 xml:space="preserve">Hard-working team member, also able to deliver results </w:t>
            </w:r>
            <w:proofErr w:type="gramStart"/>
            <w:r w:rsidRPr="003068B3">
              <w:rPr>
                <w:sz w:val="20"/>
                <w:szCs w:val="20"/>
              </w:rPr>
              <w:t>unsupervised</w:t>
            </w:r>
            <w:proofErr w:type="gramEnd"/>
          </w:p>
          <w:p w14:paraId="0AA187A1" w14:textId="77777777" w:rsidR="00E7006F" w:rsidRPr="003068B3" w:rsidRDefault="00E7006F" w:rsidP="007D693A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sz w:val="20"/>
                <w:szCs w:val="20"/>
              </w:rPr>
              <w:t>Security conscious</w:t>
            </w:r>
          </w:p>
          <w:p w14:paraId="7817B430" w14:textId="5F819B54" w:rsidR="00B06503" w:rsidRPr="003068B3" w:rsidRDefault="00E7006F" w:rsidP="003068B3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0" w:line="240" w:lineRule="auto"/>
              <w:ind w:left="340"/>
              <w:rPr>
                <w:rFonts w:ascii="Georgia" w:eastAsia="Times New Roman" w:hAnsi="Georgia" w:cs="Georgia"/>
                <w:sz w:val="20"/>
                <w:szCs w:val="20"/>
              </w:rPr>
            </w:pPr>
            <w:r w:rsidRPr="003068B3">
              <w:rPr>
                <w:rFonts w:ascii="Georgia" w:eastAsia="Times New Roman" w:hAnsi="Georgia" w:cs="Georgia"/>
                <w:sz w:val="20"/>
                <w:szCs w:val="20"/>
              </w:rPr>
              <w:t>Motivated and quick learner</w:t>
            </w:r>
          </w:p>
        </w:tc>
      </w:tr>
      <w:tr w:rsidR="00F079F2" w:rsidRPr="00F079F2" w14:paraId="20221612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467672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0DEDEE4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BDB1E30" w14:textId="1074F4A5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89E7988" w14:textId="77777777" w:rsidTr="00AB0C3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6B5631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7A840A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436" w:type="dxa"/>
            <w:gridSpan w:val="3"/>
            <w:vMerge w:val="restart"/>
            <w:vAlign w:val="center"/>
          </w:tcPr>
          <w:p w14:paraId="5CC61153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3834" w:type="dxa"/>
            <w:tcBorders>
              <w:bottom w:val="single" w:sz="12" w:space="0" w:color="D14140"/>
            </w:tcBorders>
          </w:tcPr>
          <w:p w14:paraId="35938D3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31CFFF39" w14:textId="77777777" w:rsidTr="00AB0C36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2A959D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5E80AE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436" w:type="dxa"/>
            <w:gridSpan w:val="3"/>
            <w:vMerge/>
          </w:tcPr>
          <w:p w14:paraId="11F8427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3834" w:type="dxa"/>
            <w:tcBorders>
              <w:top w:val="single" w:sz="12" w:space="0" w:color="D14140"/>
            </w:tcBorders>
          </w:tcPr>
          <w:p w14:paraId="7C1AF90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7F4E00C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37EEF6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EC23D5A" w14:textId="77777777" w:rsid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07B3C12E" w14:textId="2D7CFB52" w:rsidR="00B06503" w:rsidRPr="00F079F2" w:rsidRDefault="00B06503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44C4BDD" w14:textId="77777777" w:rsidR="0095042C" w:rsidRDefault="003068B3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3068B3">
              <w:rPr>
                <w:rFonts w:ascii="Georgia" w:eastAsia="Times New Roman" w:hAnsi="Georgia" w:cs="Georgia"/>
                <w:b/>
                <w:bCs/>
                <w:szCs w:val="22"/>
              </w:rPr>
              <w:t xml:space="preserve">Scott </w:t>
            </w:r>
            <w:proofErr w:type="spellStart"/>
            <w:r w:rsidRPr="003068B3">
              <w:rPr>
                <w:rFonts w:ascii="Georgia" w:eastAsia="Times New Roman" w:hAnsi="Georgia" w:cs="Georgia"/>
                <w:b/>
                <w:bCs/>
                <w:szCs w:val="22"/>
              </w:rPr>
              <w:t>Blagg</w:t>
            </w:r>
            <w:proofErr w:type="spellEnd"/>
          </w:p>
          <w:p w14:paraId="32FC1D5D" w14:textId="77777777" w:rsidR="003068B3" w:rsidRDefault="003068B3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LDV Tame leader </w:t>
            </w:r>
          </w:p>
          <w:p w14:paraId="0A368128" w14:textId="7AAB0C51" w:rsidR="003068B3" w:rsidRDefault="003068B3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hyperlink r:id="rId13" w:history="1">
              <w:r w:rsidRPr="00043B92">
                <w:rPr>
                  <w:rStyle w:val="Hyperlink"/>
                  <w:rFonts w:ascii="Georgia" w:eastAsia="Times New Roman" w:hAnsi="Georgia" w:cs="Georgia"/>
                  <w:szCs w:val="22"/>
                </w:rPr>
                <w:t>Scott.Blagg@B2WCompleteTraining.com</w:t>
              </w:r>
            </w:hyperlink>
          </w:p>
          <w:p w14:paraId="1606A501" w14:textId="2009382C" w:rsidR="003068B3" w:rsidRPr="003068B3" w:rsidRDefault="003068B3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01615130891</w:t>
            </w:r>
          </w:p>
        </w:tc>
      </w:tr>
    </w:tbl>
    <w:p w14:paraId="2843E72E" w14:textId="77777777"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A58B6" w14:textId="77777777" w:rsidR="0095042C" w:rsidRDefault="0095042C" w:rsidP="0085363C">
      <w:pPr>
        <w:spacing w:before="0" w:line="240" w:lineRule="auto"/>
      </w:pPr>
      <w:r>
        <w:separator/>
      </w:r>
    </w:p>
  </w:endnote>
  <w:endnote w:type="continuationSeparator" w:id="0">
    <w:p w14:paraId="72FDE18C" w14:textId="77777777" w:rsidR="0095042C" w:rsidRDefault="0095042C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6F4B9-65AD-4DAA-80AF-EC6F67B493A0}"/>
    <w:embedBold r:id="rId2" w:fontKey="{02566EEB-2DEE-4419-B38E-230B90CDD3A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2A76EC1-FB17-4ACB-A4B6-891FE72863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F24E99-B9A1-4180-8E67-614126AD9A4B}"/>
    <w:embedBold r:id="rId5" w:fontKey="{BC295911-AC9C-448A-8DB8-2ADAA3033F74}"/>
    <w:embedItalic r:id="rId6" w:fontKey="{DE9FFADB-39EE-4D69-BF2A-B2031A2E5BD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FA5EB38-7173-45B5-AEA6-23534E475FC8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37DC533-8639-47D0-80AE-456260597A59}"/>
    <w:embedBold r:id="rId9" w:fontKey="{71BB1E65-8192-41FE-8275-85CBB894400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9EFE1C51-42D3-48F3-80E9-511CC7D4478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4F0F346-E233-4C03-BA29-71033E5BFD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AA058" w14:textId="77777777" w:rsidR="0095042C" w:rsidRDefault="0095042C" w:rsidP="0085363C">
      <w:pPr>
        <w:spacing w:before="0" w:line="240" w:lineRule="auto"/>
      </w:pPr>
      <w:r>
        <w:separator/>
      </w:r>
    </w:p>
  </w:footnote>
  <w:footnote w:type="continuationSeparator" w:id="0">
    <w:p w14:paraId="26A4A10C" w14:textId="77777777" w:rsidR="0095042C" w:rsidRDefault="0095042C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1CD7"/>
    <w:multiLevelType w:val="hybridMultilevel"/>
    <w:tmpl w:val="4F1E8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D0A565B"/>
    <w:multiLevelType w:val="hybridMultilevel"/>
    <w:tmpl w:val="E88E33A4"/>
    <w:lvl w:ilvl="0" w:tplc="926A5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7AF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48D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0F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AAE6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4C3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22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8B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00E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D05DEE"/>
    <w:multiLevelType w:val="hybridMultilevel"/>
    <w:tmpl w:val="1A9891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56591803">
    <w:abstractNumId w:val="14"/>
  </w:num>
  <w:num w:numId="2" w16cid:durableId="312879080">
    <w:abstractNumId w:val="8"/>
  </w:num>
  <w:num w:numId="3" w16cid:durableId="1608660444">
    <w:abstractNumId w:val="18"/>
  </w:num>
  <w:num w:numId="4" w16cid:durableId="978268073">
    <w:abstractNumId w:val="15"/>
  </w:num>
  <w:num w:numId="5" w16cid:durableId="300697657">
    <w:abstractNumId w:val="16"/>
  </w:num>
  <w:num w:numId="6" w16cid:durableId="82186183">
    <w:abstractNumId w:val="22"/>
  </w:num>
  <w:num w:numId="7" w16cid:durableId="224030853">
    <w:abstractNumId w:val="7"/>
  </w:num>
  <w:num w:numId="8" w16cid:durableId="120735230">
    <w:abstractNumId w:val="13"/>
  </w:num>
  <w:num w:numId="9" w16cid:durableId="1637683398">
    <w:abstractNumId w:val="20"/>
  </w:num>
  <w:num w:numId="10" w16cid:durableId="1176113173">
    <w:abstractNumId w:val="2"/>
  </w:num>
  <w:num w:numId="11" w16cid:durableId="1891650429">
    <w:abstractNumId w:val="6"/>
  </w:num>
  <w:num w:numId="12" w16cid:durableId="1070273174">
    <w:abstractNumId w:val="1"/>
  </w:num>
  <w:num w:numId="13" w16cid:durableId="1993294505">
    <w:abstractNumId w:val="3"/>
  </w:num>
  <w:num w:numId="14" w16cid:durableId="1114863184">
    <w:abstractNumId w:val="11"/>
  </w:num>
  <w:num w:numId="15" w16cid:durableId="588345770">
    <w:abstractNumId w:val="9"/>
  </w:num>
  <w:num w:numId="16" w16cid:durableId="1070734674">
    <w:abstractNumId w:val="19"/>
  </w:num>
  <w:num w:numId="17" w16cid:durableId="1878814881">
    <w:abstractNumId w:val="4"/>
  </w:num>
  <w:num w:numId="18" w16cid:durableId="1921518597">
    <w:abstractNumId w:val="24"/>
  </w:num>
  <w:num w:numId="19" w16cid:durableId="874192851">
    <w:abstractNumId w:val="21"/>
  </w:num>
  <w:num w:numId="20" w16cid:durableId="1016271762">
    <w:abstractNumId w:val="17"/>
  </w:num>
  <w:num w:numId="21" w16cid:durableId="639844485">
    <w:abstractNumId w:val="23"/>
  </w:num>
  <w:num w:numId="22" w16cid:durableId="1810318263">
    <w:abstractNumId w:val="5"/>
  </w:num>
  <w:num w:numId="23" w16cid:durableId="593125480">
    <w:abstractNumId w:val="12"/>
  </w:num>
  <w:num w:numId="24" w16cid:durableId="1987540255">
    <w:abstractNumId w:val="0"/>
  </w:num>
  <w:num w:numId="25" w16cid:durableId="1292513116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2C"/>
    <w:rsid w:val="0002669D"/>
    <w:rsid w:val="00052382"/>
    <w:rsid w:val="0006568A"/>
    <w:rsid w:val="00076F0F"/>
    <w:rsid w:val="00084253"/>
    <w:rsid w:val="000C580F"/>
    <w:rsid w:val="000D1F49"/>
    <w:rsid w:val="001727CA"/>
    <w:rsid w:val="00187D40"/>
    <w:rsid w:val="002C56E6"/>
    <w:rsid w:val="003068B3"/>
    <w:rsid w:val="00361691"/>
    <w:rsid w:val="00361E11"/>
    <w:rsid w:val="00376B65"/>
    <w:rsid w:val="00392616"/>
    <w:rsid w:val="0039390A"/>
    <w:rsid w:val="003F0847"/>
    <w:rsid w:val="0040090B"/>
    <w:rsid w:val="0046302A"/>
    <w:rsid w:val="00487D2D"/>
    <w:rsid w:val="004D5D62"/>
    <w:rsid w:val="005112D0"/>
    <w:rsid w:val="00541149"/>
    <w:rsid w:val="00577E06"/>
    <w:rsid w:val="005A3BF7"/>
    <w:rsid w:val="005F0033"/>
    <w:rsid w:val="005F2035"/>
    <w:rsid w:val="005F7990"/>
    <w:rsid w:val="00632608"/>
    <w:rsid w:val="0063739C"/>
    <w:rsid w:val="0064068F"/>
    <w:rsid w:val="006643E9"/>
    <w:rsid w:val="0067761E"/>
    <w:rsid w:val="007520D7"/>
    <w:rsid w:val="00765AB9"/>
    <w:rsid w:val="00770F25"/>
    <w:rsid w:val="007A35A8"/>
    <w:rsid w:val="007B0A85"/>
    <w:rsid w:val="007C6A52"/>
    <w:rsid w:val="007D693A"/>
    <w:rsid w:val="0082043E"/>
    <w:rsid w:val="0085363C"/>
    <w:rsid w:val="008954EF"/>
    <w:rsid w:val="008E203A"/>
    <w:rsid w:val="0091229C"/>
    <w:rsid w:val="00940E73"/>
    <w:rsid w:val="009439B8"/>
    <w:rsid w:val="0095042C"/>
    <w:rsid w:val="0098597D"/>
    <w:rsid w:val="009F619A"/>
    <w:rsid w:val="009F6DDE"/>
    <w:rsid w:val="00A2266E"/>
    <w:rsid w:val="00A24489"/>
    <w:rsid w:val="00A370A8"/>
    <w:rsid w:val="00AB0C36"/>
    <w:rsid w:val="00AF056A"/>
    <w:rsid w:val="00B06503"/>
    <w:rsid w:val="00B62AB7"/>
    <w:rsid w:val="00BD4753"/>
    <w:rsid w:val="00BD5CB1"/>
    <w:rsid w:val="00BE62EE"/>
    <w:rsid w:val="00C003BA"/>
    <w:rsid w:val="00C4481A"/>
    <w:rsid w:val="00C46878"/>
    <w:rsid w:val="00C75B47"/>
    <w:rsid w:val="00C97BEF"/>
    <w:rsid w:val="00CB4A51"/>
    <w:rsid w:val="00CD4532"/>
    <w:rsid w:val="00CD47B0"/>
    <w:rsid w:val="00CE6104"/>
    <w:rsid w:val="00CE7918"/>
    <w:rsid w:val="00D061C4"/>
    <w:rsid w:val="00D16163"/>
    <w:rsid w:val="00DB3FAD"/>
    <w:rsid w:val="00E246A5"/>
    <w:rsid w:val="00E61C09"/>
    <w:rsid w:val="00E7006F"/>
    <w:rsid w:val="00EB3B58"/>
    <w:rsid w:val="00EB62AF"/>
    <w:rsid w:val="00EC7359"/>
    <w:rsid w:val="00EE3054"/>
    <w:rsid w:val="00EE3EC6"/>
    <w:rsid w:val="00EE6C6F"/>
    <w:rsid w:val="00F00606"/>
    <w:rsid w:val="00F01256"/>
    <w:rsid w:val="00F079F2"/>
    <w:rsid w:val="00F47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B07D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95042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3068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cott.Blagg@B2WCompleteTraining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Blagg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E6A670D61C49DAAACC20495DBF4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EBDEB-BA8C-4ADD-B500-ADBFA44080A2}"/>
      </w:docPartPr>
      <w:docPartBody>
        <w:p w:rsidR="00C13F7D" w:rsidRDefault="00C13F7D">
          <w:pPr>
            <w:pStyle w:val="D2E6A670D61C49DAAACC20495DBF439F"/>
          </w:pPr>
          <w:r w:rsidRPr="00DD64EA">
            <w:t>Dates To</w:t>
          </w:r>
        </w:p>
      </w:docPartBody>
    </w:docPart>
    <w:docPart>
      <w:docPartPr>
        <w:name w:val="0F61930D5092406AA9BFF42CC4373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1A0F-3885-42A7-9DD2-8911932E5E8A}"/>
      </w:docPartPr>
      <w:docPartBody>
        <w:p w:rsidR="00C13F7D" w:rsidRDefault="00C13F7D">
          <w:pPr>
            <w:pStyle w:val="0F61930D5092406AA9BFF42CC4373548"/>
          </w:pPr>
          <w:r w:rsidRPr="00392616">
            <w:rPr>
              <w:rFonts w:ascii="Georgia" w:eastAsia="MS Mincho" w:hAnsi="Georgia" w:cs="Georgia"/>
              <w:sz w:val="18"/>
              <w:szCs w:val="26"/>
            </w:rPr>
            <w:t>Dates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7D"/>
    <w:rsid w:val="00C1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paragraph" w:customStyle="1" w:styleId="D2E6A670D61C49DAAACC20495DBF439F">
    <w:name w:val="D2E6A670D61C49DAAACC20495DBF439F"/>
  </w:style>
  <w:style w:type="paragraph" w:customStyle="1" w:styleId="7E95DE9C1C1240AB90F70BBF1D431207">
    <w:name w:val="7E95DE9C1C1240AB90F70BBF1D431207"/>
  </w:style>
  <w:style w:type="paragraph" w:customStyle="1" w:styleId="0F61930D5092406AA9BFF42CC4373548">
    <w:name w:val="0F61930D5092406AA9BFF42CC43735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ea7c128-c601-4479-a003-e14d00c0b5cb}" enabled="0" method="" siteId="{3ea7c128-c601-4479-a003-e14d00c0b5c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2023-02-10T09:45:00Z</dcterms:created>
  <dcterms:modified xsi:type="dcterms:W3CDTF">2023-02-10T09:45:00Z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