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48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263"/>
      </w:tblGrid>
      <w:tr w:rsidR="00692703" w:rsidRPr="00CF1A49" w14:paraId="4F84CD2C" w14:textId="77777777" w:rsidTr="008D7579">
        <w:trPr>
          <w:trHeight w:hRule="exact" w:val="1953"/>
        </w:trPr>
        <w:tc>
          <w:tcPr>
            <w:tcW w:w="9263" w:type="dxa"/>
            <w:tcMar>
              <w:top w:w="0" w:type="dxa"/>
              <w:bottom w:w="0" w:type="dxa"/>
            </w:tcMar>
          </w:tcPr>
          <w:p w14:paraId="499300D3" w14:textId="6EF00312" w:rsidR="00692703" w:rsidRPr="00CF1A49" w:rsidRDefault="00CE4160" w:rsidP="00913946">
            <w:pPr>
              <w:pStyle w:val="Title"/>
            </w:pPr>
            <w:r>
              <w:t>ashton</w:t>
            </w:r>
            <w:r w:rsidR="00692703" w:rsidRPr="00CF1A49">
              <w:t xml:space="preserve"> </w:t>
            </w:r>
            <w:r>
              <w:rPr>
                <w:rStyle w:val="IntenseEmphasis"/>
              </w:rPr>
              <w:t>davison</w:t>
            </w:r>
          </w:p>
          <w:p w14:paraId="27938801" w14:textId="606A20E5" w:rsidR="00692703" w:rsidRPr="00CF1A49" w:rsidRDefault="000B78A9" w:rsidP="00913946">
            <w:pPr>
              <w:pStyle w:val="ContactInfo"/>
              <w:contextualSpacing w:val="0"/>
            </w:pPr>
            <w:r>
              <w:t xml:space="preserve">50 Maple Road, LE11 </w:t>
            </w:r>
            <w:r w:rsidR="001D278F">
              <w:t>2JP</w:t>
            </w:r>
            <w:r w:rsidR="00692703" w:rsidRPr="00CF1A49">
              <w:t xml:space="preserve"> </w:t>
            </w:r>
            <w:sdt>
              <w:sdtPr>
                <w:alias w:val="Divider dot:"/>
                <w:tag w:val="Divider dot:"/>
                <w:id w:val="-1459182552"/>
                <w:placeholder>
                  <w:docPart w:val="F0155F379CA4498FB9EDA25F536635DB"/>
                </w:placeholder>
                <w:temporary/>
                <w:showingPlcHdr/>
                <w15:appearance w15:val="hidden"/>
              </w:sdtPr>
              <w:sdtEndPr/>
              <w:sdtContent>
                <w:r w:rsidR="00692703" w:rsidRPr="00CF1A49">
                  <w:t>·</w:t>
                </w:r>
              </w:sdtContent>
            </w:sdt>
            <w:r w:rsidR="00692703" w:rsidRPr="00CF1A49">
              <w:t xml:space="preserve"> </w:t>
            </w:r>
            <w:r w:rsidR="001D278F">
              <w:t>07708724653</w:t>
            </w:r>
          </w:p>
          <w:p w14:paraId="61D550AC" w14:textId="2A5E1DC3" w:rsidR="00692703" w:rsidRPr="00CF1A49" w:rsidRDefault="00692703" w:rsidP="00913946">
            <w:pPr>
              <w:pStyle w:val="ContactInfoEmphasis"/>
              <w:contextualSpacing w:val="0"/>
            </w:pPr>
            <w:r w:rsidRPr="00CF1A49">
              <w:t xml:space="preserve"> </w:t>
            </w:r>
            <w:sdt>
              <w:sdtPr>
                <w:alias w:val="Divider dot:"/>
                <w:tag w:val="Divider dot:"/>
                <w:id w:val="2000459528"/>
                <w:placeholder>
                  <w:docPart w:val="DE5A81D3B4D747049B288C26B119D668"/>
                </w:placeholder>
                <w:temporary/>
                <w:showingPlcHdr/>
                <w15:appearance w15:val="hidden"/>
              </w:sdtPr>
              <w:sdtEndPr/>
              <w:sdtContent>
                <w:r w:rsidRPr="00CF1A49">
                  <w:t>·</w:t>
                </w:r>
              </w:sdtContent>
            </w:sdt>
            <w:r w:rsidR="00AD079F">
              <w:t>AshtonDavison1@gmail.com</w:t>
            </w:r>
            <w:r w:rsidRPr="00CF1A49">
              <w:t xml:space="preserve">  </w:t>
            </w:r>
            <w:sdt>
              <w:sdtPr>
                <w:alias w:val="Divider dot:"/>
                <w:tag w:val="Divider dot:"/>
                <w:id w:val="759871761"/>
                <w:placeholder>
                  <w:docPart w:val="591A71BC35FA45C39BF06D382AFDC598"/>
                </w:placeholder>
                <w:temporary/>
                <w:showingPlcHdr/>
                <w15:appearance w15:val="hidden"/>
              </w:sdtPr>
              <w:sdtEndPr/>
              <w:sdtContent>
                <w:r w:rsidRPr="00CF1A49">
                  <w:t>·</w:t>
                </w:r>
              </w:sdtContent>
            </w:sdt>
            <w:r w:rsidRPr="00CF1A49">
              <w:t xml:space="preserve"> </w:t>
            </w:r>
          </w:p>
        </w:tc>
      </w:tr>
      <w:tr w:rsidR="009571D8" w:rsidRPr="00CF1A49" w14:paraId="400284F3" w14:textId="77777777" w:rsidTr="008D7579">
        <w:trPr>
          <w:trHeight w:val="498"/>
        </w:trPr>
        <w:tc>
          <w:tcPr>
            <w:tcW w:w="9263" w:type="dxa"/>
            <w:tcMar>
              <w:top w:w="432" w:type="dxa"/>
            </w:tcMar>
          </w:tcPr>
          <w:p w14:paraId="22A8591E" w14:textId="2DF8D02D" w:rsidR="00753D00" w:rsidRDefault="00F316B5" w:rsidP="00381E62">
            <w:pPr>
              <w:contextualSpacing w:val="0"/>
              <w:jc w:val="center"/>
            </w:pPr>
            <w:r>
              <w:t xml:space="preserve">I consider myself a </w:t>
            </w:r>
            <w:r w:rsidR="006F1F3B">
              <w:t xml:space="preserve">highly </w:t>
            </w:r>
            <w:r w:rsidR="00EB07F0">
              <w:t xml:space="preserve">committed and </w:t>
            </w:r>
            <w:r w:rsidR="0032068B">
              <w:t>hard-working</w:t>
            </w:r>
            <w:r w:rsidR="00EB07F0">
              <w:t xml:space="preserve"> individual.</w:t>
            </w:r>
            <w:r w:rsidR="0032068B">
              <w:t xml:space="preserve"> Working within a team </w:t>
            </w:r>
            <w:r w:rsidR="00B91F21">
              <w:t>and</w:t>
            </w:r>
            <w:r w:rsidR="0032068B">
              <w:t xml:space="preserve"> independently are some of my strengths</w:t>
            </w:r>
            <w:r w:rsidR="00251068">
              <w:t>. I believe that I</w:t>
            </w:r>
            <w:r w:rsidR="00B91F21">
              <w:t xml:space="preserve"> </w:t>
            </w:r>
            <w:r w:rsidR="00D37F78">
              <w:t>a</w:t>
            </w:r>
            <w:r w:rsidR="00907F93">
              <w:t xml:space="preserve">m approachable and can deliver a high level of customer service whilst maintaining a professional </w:t>
            </w:r>
            <w:r w:rsidR="00482F55">
              <w:t>manner.</w:t>
            </w:r>
            <w:r w:rsidR="00ED33BE">
              <w:t xml:space="preserve"> I have worked for myself for </w:t>
            </w:r>
            <w:proofErr w:type="gramStart"/>
            <w:r w:rsidR="00ED33BE">
              <w:t>a period of time</w:t>
            </w:r>
            <w:proofErr w:type="gramEnd"/>
            <w:r w:rsidR="00ED33BE">
              <w:t xml:space="preserve"> and from this I have learned how to organize my finances, </w:t>
            </w:r>
            <w:r w:rsidR="002C14B7">
              <w:t>how to liaise</w:t>
            </w:r>
            <w:r w:rsidR="00ED33BE">
              <w:t xml:space="preserve"> with depots / customers and also </w:t>
            </w:r>
            <w:r w:rsidR="002C14B7">
              <w:t xml:space="preserve">deal with equerries. </w:t>
            </w:r>
          </w:p>
          <w:p w14:paraId="45BD9E29" w14:textId="77777777" w:rsidR="00482F55" w:rsidRDefault="00482F55" w:rsidP="00381E62">
            <w:pPr>
              <w:contextualSpacing w:val="0"/>
              <w:jc w:val="center"/>
            </w:pPr>
          </w:p>
          <w:p w14:paraId="43E373D9" w14:textId="58F448D3" w:rsidR="002C6014" w:rsidRDefault="002C6014" w:rsidP="00381E62">
            <w:pPr>
              <w:contextualSpacing w:val="0"/>
              <w:jc w:val="center"/>
            </w:pPr>
            <w:r>
              <w:t xml:space="preserve">At this moment in time, I am currently looking for a </w:t>
            </w:r>
            <w:r w:rsidR="00792B95">
              <w:t>full-time</w:t>
            </w:r>
            <w:r>
              <w:t xml:space="preserve"> opportunity </w:t>
            </w:r>
            <w:r w:rsidR="006D0055">
              <w:t xml:space="preserve">to </w:t>
            </w:r>
            <w:r w:rsidR="00482F55">
              <w:t>explore and expand my skill set.</w:t>
            </w:r>
          </w:p>
          <w:p w14:paraId="7D2E24E1" w14:textId="77777777" w:rsidR="000437CF" w:rsidRDefault="000437CF" w:rsidP="00913946">
            <w:pPr>
              <w:contextualSpacing w:val="0"/>
            </w:pPr>
          </w:p>
          <w:sdt>
            <w:sdtPr>
              <w:alias w:val="Skills:"/>
              <w:tag w:val="Skills:"/>
              <w:id w:val="-594396495"/>
              <w:placeholder>
                <w:docPart w:val="BA82F5E7C2584C5FB931E32191EEE208"/>
              </w:placeholder>
              <w:temporary/>
              <w:showingPlcHdr/>
              <w15:appearance w15:val="hidden"/>
            </w:sdtPr>
            <w:sdtEndPr/>
            <w:sdtContent>
              <w:p w14:paraId="72F1E528" w14:textId="77777777" w:rsidR="000437CF" w:rsidRPr="00CF1A49" w:rsidRDefault="000437CF" w:rsidP="000437CF">
                <w:pPr>
                  <w:pStyle w:val="Heading1"/>
                  <w:outlineLvl w:val="0"/>
                </w:pPr>
                <w:r w:rsidRPr="00CF1A49">
                  <w:t>Skills</w:t>
                </w:r>
              </w:p>
            </w:sdtContent>
          </w:sdt>
          <w:tbl>
            <w:tblPr>
              <w:tblStyle w:val="TableGrid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Skills layout table"/>
            </w:tblPr>
            <w:tblGrid>
              <w:gridCol w:w="4632"/>
              <w:gridCol w:w="4631"/>
            </w:tblGrid>
            <w:tr w:rsidR="000437CF" w:rsidRPr="006E1507" w14:paraId="3A44B0BA" w14:textId="77777777" w:rsidTr="00C17C4B">
              <w:tc>
                <w:tcPr>
                  <w:tcW w:w="4675" w:type="dxa"/>
                </w:tcPr>
                <w:p w14:paraId="44F116C8" w14:textId="35DEB1DD" w:rsidR="000437CF" w:rsidRPr="006E1507" w:rsidRDefault="000437CF" w:rsidP="00792B95">
                  <w:pPr>
                    <w:pStyle w:val="ListBullet"/>
                    <w:contextualSpacing w:val="0"/>
                    <w:jc w:val="center"/>
                  </w:pPr>
                  <w:r>
                    <w:t>Working independently</w:t>
                  </w:r>
                </w:p>
                <w:p w14:paraId="050F24E3" w14:textId="77777777" w:rsidR="000437CF" w:rsidRDefault="000437CF" w:rsidP="00792B95">
                  <w:pPr>
                    <w:pStyle w:val="ListBullet"/>
                    <w:contextualSpacing w:val="0"/>
                    <w:jc w:val="center"/>
                  </w:pPr>
                  <w:r>
                    <w:t>Communication skills</w:t>
                  </w:r>
                </w:p>
                <w:p w14:paraId="7003DC2E" w14:textId="1FDAED20" w:rsidR="00C948EA" w:rsidRPr="006E1507" w:rsidRDefault="00D07D08" w:rsidP="00792B95">
                  <w:pPr>
                    <w:pStyle w:val="ListBullet"/>
                    <w:contextualSpacing w:val="0"/>
                    <w:jc w:val="center"/>
                  </w:pPr>
                  <w:r>
                    <w:t>Positive attitude</w:t>
                  </w:r>
                </w:p>
              </w:tc>
              <w:tc>
                <w:tcPr>
                  <w:tcW w:w="4675" w:type="dxa"/>
                  <w:tcMar>
                    <w:left w:w="360" w:type="dxa"/>
                  </w:tcMar>
                </w:tcPr>
                <w:p w14:paraId="5F22D5A2" w14:textId="77777777" w:rsidR="000437CF" w:rsidRPr="006E1507" w:rsidRDefault="000437CF" w:rsidP="00792B95">
                  <w:pPr>
                    <w:pStyle w:val="ListBullet"/>
                    <w:contextualSpacing w:val="0"/>
                    <w:jc w:val="center"/>
                  </w:pPr>
                  <w:r>
                    <w:t>Time keeping</w:t>
                  </w:r>
                </w:p>
                <w:p w14:paraId="566A8AAE" w14:textId="0D7D17F1" w:rsidR="000437CF" w:rsidRPr="006E1507" w:rsidRDefault="000437CF" w:rsidP="00792B95">
                  <w:pPr>
                    <w:pStyle w:val="ListBullet"/>
                    <w:contextualSpacing w:val="0"/>
                    <w:jc w:val="center"/>
                  </w:pPr>
                  <w:r>
                    <w:t>Team player</w:t>
                  </w:r>
                </w:p>
                <w:p w14:paraId="50572574" w14:textId="130C4235" w:rsidR="000437CF" w:rsidRPr="006E1507" w:rsidRDefault="000437CF" w:rsidP="00792B95">
                  <w:pPr>
                    <w:pStyle w:val="ListBullet"/>
                    <w:contextualSpacing w:val="0"/>
                    <w:jc w:val="center"/>
                  </w:pPr>
                  <w:r>
                    <w:t>Willingness to learn</w:t>
                  </w:r>
                </w:p>
              </w:tc>
            </w:tr>
          </w:tbl>
          <w:p w14:paraId="34BFE009" w14:textId="72608DD5" w:rsidR="000437CF" w:rsidRPr="00CF1A49" w:rsidRDefault="000437CF" w:rsidP="00913946">
            <w:pPr>
              <w:contextualSpacing w:val="0"/>
            </w:pPr>
          </w:p>
        </w:tc>
      </w:tr>
    </w:tbl>
    <w:p w14:paraId="3BB32349" w14:textId="77777777" w:rsidR="004E01EB" w:rsidRPr="00CF1A49" w:rsidRDefault="00D16A8C" w:rsidP="004E01EB">
      <w:pPr>
        <w:pStyle w:val="Heading1"/>
      </w:pPr>
      <w:sdt>
        <w:sdtPr>
          <w:alias w:val="Experience:"/>
          <w:tag w:val="Experience:"/>
          <w:id w:val="-1983300934"/>
          <w:placeholder>
            <w:docPart w:val="62AE23558B1D4A1880847275D57F118B"/>
          </w:placeholder>
          <w:temporary/>
          <w:showingPlcHdr/>
          <w15:appearance w15:val="hidden"/>
        </w:sdtPr>
        <w:sdtEndPr/>
        <w:sdtContent>
          <w:r w:rsidR="004E01EB" w:rsidRPr="00CF1A49"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290"/>
      </w:tblGrid>
      <w:tr w:rsidR="001D0BF1" w:rsidRPr="00CF1A49" w14:paraId="294F509C" w14:textId="77777777" w:rsidTr="00482F55">
        <w:trPr>
          <w:trHeight w:val="68"/>
        </w:trPr>
        <w:tc>
          <w:tcPr>
            <w:tcW w:w="9355" w:type="dxa"/>
          </w:tcPr>
          <w:p w14:paraId="185FABD2" w14:textId="733C5BC8" w:rsidR="001E3120" w:rsidRPr="00CF1A49" w:rsidRDefault="001E3120" w:rsidP="00AB441C">
            <w:pPr>
              <w:contextualSpacing w:val="0"/>
            </w:pPr>
          </w:p>
        </w:tc>
      </w:tr>
      <w:tr w:rsidR="00F61DF9" w:rsidRPr="00CF1A49" w14:paraId="60A6D37E" w14:textId="77777777" w:rsidTr="00063F55">
        <w:trPr>
          <w:trHeight w:val="2478"/>
        </w:trPr>
        <w:tc>
          <w:tcPr>
            <w:tcW w:w="9355" w:type="dxa"/>
            <w:tcMar>
              <w:top w:w="216" w:type="dxa"/>
            </w:tcMar>
          </w:tcPr>
          <w:p w14:paraId="62D448C9" w14:textId="0D3973D0" w:rsidR="00F61DF9" w:rsidRPr="00CF1A49" w:rsidRDefault="00AB441C" w:rsidP="00F61DF9">
            <w:pPr>
              <w:pStyle w:val="Heading3"/>
              <w:contextualSpacing w:val="0"/>
              <w:outlineLvl w:val="2"/>
            </w:pPr>
            <w:r>
              <w:t>JULY</w:t>
            </w:r>
            <w:r w:rsidR="00E37A0F">
              <w:t xml:space="preserve"> 2021 – </w:t>
            </w:r>
            <w:r>
              <w:t xml:space="preserve">OCTOBER </w:t>
            </w:r>
            <w:r w:rsidR="00E37A0F">
              <w:t>2021</w:t>
            </w:r>
          </w:p>
          <w:p w14:paraId="04F9383D" w14:textId="3AB12FDC" w:rsidR="00F61DF9" w:rsidRPr="00CF1A49" w:rsidRDefault="00765AA4" w:rsidP="00F61DF9">
            <w:pPr>
              <w:pStyle w:val="Heading2"/>
              <w:contextualSpacing w:val="0"/>
              <w:outlineLvl w:val="1"/>
            </w:pPr>
            <w:r>
              <w:t>self employed delivery driver</w:t>
            </w:r>
            <w:r w:rsidR="00F61DF9" w:rsidRPr="00CF1A49">
              <w:t xml:space="preserve">, </w:t>
            </w:r>
            <w:r w:rsidR="00A76450">
              <w:rPr>
                <w:rStyle w:val="SubtleReference"/>
              </w:rPr>
              <w:t xml:space="preserve">HERMES </w:t>
            </w:r>
          </w:p>
          <w:p w14:paraId="68DCBA09" w14:textId="1EAFBEB0" w:rsidR="00F61DF9" w:rsidRDefault="00765AA4" w:rsidP="00F61DF9">
            <w:r>
              <w:t>During this period</w:t>
            </w:r>
            <w:r w:rsidR="006F0324">
              <w:t>,</w:t>
            </w:r>
            <w:r>
              <w:t xml:space="preserve"> I was working </w:t>
            </w:r>
            <w:r w:rsidR="006F0324">
              <w:t xml:space="preserve">as a delivery driver for Hermes. As I was a delivery driver I know how to work independently </w:t>
            </w:r>
            <w:r w:rsidR="00993997">
              <w:t>and</w:t>
            </w:r>
            <w:r w:rsidR="00106DF1">
              <w:t xml:space="preserve"> how to liaise with customers and other members of the company of any queries.  </w:t>
            </w:r>
          </w:p>
          <w:p w14:paraId="399ABE45" w14:textId="77777777" w:rsidR="008D09A4" w:rsidRDefault="008D09A4" w:rsidP="00F61DF9"/>
          <w:p w14:paraId="7B32AB7E" w14:textId="48B87892" w:rsidR="00A76450" w:rsidRPr="00CF1A49" w:rsidRDefault="00E37A0F" w:rsidP="00A76450">
            <w:pPr>
              <w:pStyle w:val="Heading3"/>
              <w:contextualSpacing w:val="0"/>
              <w:outlineLvl w:val="2"/>
            </w:pPr>
            <w:r>
              <w:t>jANUARY 2021 – JUNE 2021</w:t>
            </w:r>
          </w:p>
          <w:p w14:paraId="61E9ED7E" w14:textId="126EB06B" w:rsidR="00A76450" w:rsidRPr="00CF1A49" w:rsidRDefault="00D47C8E" w:rsidP="00A76450">
            <w:pPr>
              <w:pStyle w:val="Heading2"/>
              <w:contextualSpacing w:val="0"/>
              <w:outlineLvl w:val="1"/>
            </w:pPr>
            <w:r>
              <w:t>warehouse operative</w:t>
            </w:r>
            <w:r w:rsidR="00A76450" w:rsidRPr="00CF1A49">
              <w:t xml:space="preserve">, </w:t>
            </w:r>
            <w:r>
              <w:rPr>
                <w:rStyle w:val="SubtleReference"/>
              </w:rPr>
              <w:t>amazon</w:t>
            </w:r>
          </w:p>
          <w:p w14:paraId="1C4109B1" w14:textId="4A83AF78" w:rsidR="00A76450" w:rsidRDefault="0072467B" w:rsidP="00A76450">
            <w:r>
              <w:t xml:space="preserve">With my role working at Amazon, I learnt how to manage my time effectively whilst doing my role to the highest standard. This role has also taught me how to achieve and aim towards targets, </w:t>
            </w:r>
            <w:r w:rsidR="00B76A1B">
              <w:t xml:space="preserve">work within a team, liaise with management and other colleges, </w:t>
            </w:r>
          </w:p>
          <w:p w14:paraId="4FC87DF8" w14:textId="77777777" w:rsidR="00AB441C" w:rsidRDefault="00AB441C" w:rsidP="00AB441C">
            <w:pPr>
              <w:pStyle w:val="Heading3"/>
              <w:contextualSpacing w:val="0"/>
              <w:outlineLvl w:val="2"/>
            </w:pPr>
          </w:p>
          <w:p w14:paraId="6D99F6FF" w14:textId="3AB19411" w:rsidR="00AB441C" w:rsidRPr="00CF1A49" w:rsidRDefault="00E01E38" w:rsidP="00AB441C">
            <w:pPr>
              <w:pStyle w:val="Heading3"/>
              <w:contextualSpacing w:val="0"/>
              <w:outlineLvl w:val="2"/>
            </w:pPr>
            <w:r>
              <w:t xml:space="preserve">janaury </w:t>
            </w:r>
            <w:r w:rsidR="00AB441C">
              <w:t>2020</w:t>
            </w:r>
            <w:r w:rsidR="00AB441C" w:rsidRPr="00CF1A49">
              <w:t xml:space="preserve"> – </w:t>
            </w:r>
            <w:r>
              <w:t>december 2020</w:t>
            </w:r>
          </w:p>
          <w:p w14:paraId="46A591D8" w14:textId="77777777" w:rsidR="00AB441C" w:rsidRPr="00CF1A49" w:rsidRDefault="00AB441C" w:rsidP="00AB441C">
            <w:pPr>
              <w:pStyle w:val="Heading2"/>
              <w:contextualSpacing w:val="0"/>
              <w:outlineLvl w:val="1"/>
            </w:pPr>
            <w:r>
              <w:t>PERSONAL SHOPPER</w:t>
            </w:r>
            <w:r w:rsidRPr="00CF1A49">
              <w:t xml:space="preserve">, </w:t>
            </w:r>
            <w:r>
              <w:rPr>
                <w:rStyle w:val="SubtleReference"/>
              </w:rPr>
              <w:t>TESCO</w:t>
            </w:r>
          </w:p>
          <w:p w14:paraId="3780C857" w14:textId="65D81FBF" w:rsidR="00A76450" w:rsidRDefault="00AB441C" w:rsidP="00AB441C">
            <w:r>
              <w:t xml:space="preserve">During my time at </w:t>
            </w:r>
            <w:r w:rsidR="00993997">
              <w:t>Tesco,</w:t>
            </w:r>
            <w:r>
              <w:t xml:space="preserve"> I worked alongside my colleagues </w:t>
            </w:r>
            <w:r w:rsidR="00541972">
              <w:t>and</w:t>
            </w:r>
            <w:r>
              <w:t xml:space="preserve"> independently. The main duties of my role </w:t>
            </w:r>
            <w:r w:rsidR="00993997">
              <w:t>included</w:t>
            </w:r>
            <w:r>
              <w:t xml:space="preserve"> greeting customers, dealing with customer queries, scanning items, following orders, stacking shelves, liaising with other team members, following company policies and handling products with care.</w:t>
            </w:r>
          </w:p>
          <w:p w14:paraId="560D8CA6" w14:textId="77777777" w:rsidR="00AB441C" w:rsidRDefault="00AB441C" w:rsidP="00AB441C"/>
          <w:p w14:paraId="48A7BF61" w14:textId="77777777" w:rsidR="00C44A6C" w:rsidRDefault="00C44A6C" w:rsidP="00A76450">
            <w:pPr>
              <w:pStyle w:val="Heading3"/>
              <w:contextualSpacing w:val="0"/>
              <w:outlineLvl w:val="2"/>
            </w:pPr>
          </w:p>
          <w:p w14:paraId="6AF96D17" w14:textId="77777777" w:rsidR="00C44A6C" w:rsidRDefault="00C44A6C" w:rsidP="00A76450">
            <w:pPr>
              <w:pStyle w:val="Heading3"/>
              <w:contextualSpacing w:val="0"/>
              <w:outlineLvl w:val="2"/>
            </w:pPr>
          </w:p>
          <w:p w14:paraId="30E76F7C" w14:textId="77777777" w:rsidR="00C44A6C" w:rsidRDefault="00C44A6C" w:rsidP="00A76450">
            <w:pPr>
              <w:pStyle w:val="Heading3"/>
              <w:contextualSpacing w:val="0"/>
              <w:outlineLvl w:val="2"/>
            </w:pPr>
          </w:p>
          <w:p w14:paraId="1417CB04" w14:textId="3FDD8942" w:rsidR="00A76450" w:rsidRPr="00CF1A49" w:rsidRDefault="009C0F14" w:rsidP="00A76450">
            <w:pPr>
              <w:pStyle w:val="Heading3"/>
              <w:contextualSpacing w:val="0"/>
              <w:outlineLvl w:val="2"/>
            </w:pPr>
            <w:r>
              <w:t>jULY 2017</w:t>
            </w:r>
            <w:r w:rsidR="00A76450" w:rsidRPr="00CF1A49">
              <w:t xml:space="preserve"> – </w:t>
            </w:r>
            <w:r>
              <w:t xml:space="preserve">DECEMBER </w:t>
            </w:r>
            <w:r w:rsidR="00A76450">
              <w:t>20</w:t>
            </w:r>
            <w:r>
              <w:t>17</w:t>
            </w:r>
          </w:p>
          <w:p w14:paraId="6FD40F86" w14:textId="76F38749" w:rsidR="00A76450" w:rsidRPr="00CF1A49" w:rsidRDefault="000053B2" w:rsidP="00A76450">
            <w:pPr>
              <w:pStyle w:val="Heading2"/>
              <w:contextualSpacing w:val="0"/>
              <w:outlineLvl w:val="1"/>
            </w:pPr>
            <w:r>
              <w:t>warehouse operative</w:t>
            </w:r>
            <w:r w:rsidR="00A76450" w:rsidRPr="00CF1A49">
              <w:t xml:space="preserve">, </w:t>
            </w:r>
            <w:r>
              <w:rPr>
                <w:rStyle w:val="SubtleReference"/>
              </w:rPr>
              <w:t>lemonpath</w:t>
            </w:r>
          </w:p>
          <w:p w14:paraId="2108F52E" w14:textId="77777777" w:rsidR="00F2148F" w:rsidRDefault="00C97641" w:rsidP="00A76450">
            <w:r>
              <w:t xml:space="preserve">During my time at Lemonpath as a warehouse operative, I learnt </w:t>
            </w:r>
            <w:r w:rsidR="00D92E96">
              <w:t xml:space="preserve">how to work in a </w:t>
            </w:r>
            <w:r w:rsidR="00EB5ACC">
              <w:t>fast-paced</w:t>
            </w:r>
            <w:r w:rsidR="00D92E96">
              <w:t xml:space="preserve"> environment, work towards targets</w:t>
            </w:r>
            <w:r w:rsidR="00EB5ACC">
              <w:t xml:space="preserve">, ensuring health and safety standards are kept </w:t>
            </w:r>
            <w:proofErr w:type="gramStart"/>
            <w:r w:rsidR="00EB5ACC">
              <w:t>and also</w:t>
            </w:r>
            <w:proofErr w:type="gramEnd"/>
            <w:r w:rsidR="00EB5ACC">
              <w:t xml:space="preserve"> working within a team.</w:t>
            </w:r>
          </w:p>
          <w:p w14:paraId="34BC54CE" w14:textId="77777777" w:rsidR="00F2148F" w:rsidRDefault="00F2148F" w:rsidP="00A76450"/>
          <w:p w14:paraId="752CB01A" w14:textId="47A268A7" w:rsidR="00F2148F" w:rsidRPr="00CF1A49" w:rsidRDefault="00F2148F" w:rsidP="00F2148F">
            <w:pPr>
              <w:pStyle w:val="Heading3"/>
              <w:contextualSpacing w:val="0"/>
              <w:outlineLvl w:val="2"/>
            </w:pPr>
            <w:r>
              <w:t xml:space="preserve">wORK EXPERIENCE </w:t>
            </w:r>
          </w:p>
          <w:p w14:paraId="4E6CBF78" w14:textId="0DB7CD4F" w:rsidR="00F2148F" w:rsidRPr="00CF1A49" w:rsidRDefault="00F2148F" w:rsidP="00F2148F">
            <w:pPr>
              <w:pStyle w:val="Heading2"/>
              <w:contextualSpacing w:val="0"/>
              <w:outlineLvl w:val="1"/>
            </w:pPr>
            <w:r>
              <w:t>LABOURER</w:t>
            </w:r>
            <w:r w:rsidR="0087096B">
              <w:t xml:space="preserve"> </w:t>
            </w:r>
          </w:p>
          <w:p w14:paraId="3CFA3955" w14:textId="3A432050" w:rsidR="00F2148F" w:rsidRDefault="007E458C" w:rsidP="00F2148F">
            <w:r>
              <w:t xml:space="preserve">During my work experience I had experience working as a laborer </w:t>
            </w:r>
            <w:r w:rsidR="003F7623">
              <w:t>and</w:t>
            </w:r>
            <w:r>
              <w:t xml:space="preserve"> a plasters laborer. My main duties for this </w:t>
            </w:r>
            <w:r w:rsidR="008C7000">
              <w:t>included</w:t>
            </w:r>
            <w:r>
              <w:t xml:space="preserve"> mixing up buckets of cement, </w:t>
            </w:r>
            <w:r w:rsidR="003F7623">
              <w:t>sizing plaster board, cleaning up the site, measuring rooms</w:t>
            </w:r>
            <w:r w:rsidR="00B329D3">
              <w:t xml:space="preserve"> and liaising with management. </w:t>
            </w:r>
          </w:p>
          <w:p w14:paraId="67EF413E" w14:textId="6FB2ADA4" w:rsidR="00F2148F" w:rsidRDefault="00F2148F" w:rsidP="00A76450"/>
        </w:tc>
      </w:tr>
      <w:tr w:rsidR="00A76450" w:rsidRPr="00CF1A49" w14:paraId="6A9C8BD4" w14:textId="77777777" w:rsidTr="00F61DF9">
        <w:tc>
          <w:tcPr>
            <w:tcW w:w="9355" w:type="dxa"/>
            <w:tcMar>
              <w:top w:w="216" w:type="dxa"/>
            </w:tcMar>
          </w:tcPr>
          <w:p w14:paraId="59B407D0" w14:textId="57CB09C9" w:rsidR="00A76450" w:rsidRDefault="00A76450" w:rsidP="00F61DF9">
            <w:pPr>
              <w:pStyle w:val="Heading3"/>
              <w:outlineLvl w:val="2"/>
            </w:pPr>
          </w:p>
        </w:tc>
      </w:tr>
    </w:tbl>
    <w:sdt>
      <w:sdtPr>
        <w:alias w:val="Education:"/>
        <w:tag w:val="Education:"/>
        <w:id w:val="-1908763273"/>
        <w:placeholder>
          <w:docPart w:val="7E98F2ED3AC94C85BE39BABD9F4A6C71"/>
        </w:placeholder>
        <w:temporary/>
        <w:showingPlcHdr/>
        <w15:appearance w15:val="hidden"/>
      </w:sdtPr>
      <w:sdtEndPr/>
      <w:sdtContent>
        <w:p w14:paraId="7B0C7F28" w14:textId="77777777" w:rsidR="00DA59AA" w:rsidRPr="00CF1A49" w:rsidRDefault="00DA59AA" w:rsidP="0097790C">
          <w:pPr>
            <w:pStyle w:val="Heading1"/>
          </w:pPr>
          <w:r w:rsidRPr="00CF1A49"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9290"/>
      </w:tblGrid>
      <w:tr w:rsidR="001D0BF1" w:rsidRPr="00CF1A49" w14:paraId="36E4ED5A" w14:textId="77777777" w:rsidTr="00D66A52">
        <w:tc>
          <w:tcPr>
            <w:tcW w:w="9355" w:type="dxa"/>
          </w:tcPr>
          <w:p w14:paraId="29772170" w14:textId="32BB68DC" w:rsidR="001D0BF1" w:rsidRPr="00CF1A49" w:rsidRDefault="00675651" w:rsidP="001D0BF1">
            <w:pPr>
              <w:pStyle w:val="Heading3"/>
              <w:contextualSpacing w:val="0"/>
              <w:outlineLvl w:val="2"/>
            </w:pPr>
            <w:r>
              <w:t>2018-</w:t>
            </w:r>
            <w:r w:rsidR="003E59D3">
              <w:t>2020</w:t>
            </w:r>
          </w:p>
          <w:p w14:paraId="5A4A7B8F" w14:textId="5E4271C3" w:rsidR="001D0BF1" w:rsidRPr="00CF1A49" w:rsidRDefault="003E59D3" w:rsidP="001D0BF1">
            <w:pPr>
              <w:pStyle w:val="Heading2"/>
              <w:contextualSpacing w:val="0"/>
              <w:outlineLvl w:val="1"/>
            </w:pPr>
            <w:r>
              <w:t>loughborough college</w:t>
            </w:r>
          </w:p>
          <w:p w14:paraId="72798C1D" w14:textId="70139517" w:rsidR="007538DC" w:rsidRDefault="003E59D3" w:rsidP="003E59D3">
            <w:pPr>
              <w:pStyle w:val="ListParagraph"/>
              <w:numPr>
                <w:ilvl w:val="0"/>
                <w:numId w:val="14"/>
              </w:numPr>
            </w:pPr>
            <w:r>
              <w:t xml:space="preserve">Electrical installation </w:t>
            </w:r>
          </w:p>
          <w:p w14:paraId="5B2541E6" w14:textId="77777777" w:rsidR="003E59D3" w:rsidRDefault="003E59D3" w:rsidP="003E59D3">
            <w:pPr>
              <w:pStyle w:val="ListParagraph"/>
              <w:numPr>
                <w:ilvl w:val="0"/>
                <w:numId w:val="14"/>
              </w:numPr>
            </w:pPr>
            <w:r>
              <w:t xml:space="preserve">Motor Vehicle </w:t>
            </w:r>
          </w:p>
          <w:p w14:paraId="4ADE2254" w14:textId="77777777" w:rsidR="00107079" w:rsidRDefault="00107079" w:rsidP="00107079">
            <w:pPr>
              <w:pStyle w:val="Heading3"/>
              <w:contextualSpacing w:val="0"/>
              <w:outlineLvl w:val="2"/>
            </w:pPr>
          </w:p>
          <w:p w14:paraId="43AA8048" w14:textId="495DC687" w:rsidR="00107079" w:rsidRPr="00CF1A49" w:rsidRDefault="00F43C01" w:rsidP="00107079">
            <w:pPr>
              <w:pStyle w:val="Heading3"/>
              <w:contextualSpacing w:val="0"/>
              <w:outlineLvl w:val="2"/>
            </w:pPr>
            <w:r>
              <w:t>2013</w:t>
            </w:r>
            <w:r w:rsidR="00E76DBD">
              <w:t>-</w:t>
            </w:r>
            <w:r w:rsidR="00107079">
              <w:t>2</w:t>
            </w:r>
            <w:r w:rsidR="00E76DBD">
              <w:t>018</w:t>
            </w:r>
          </w:p>
          <w:p w14:paraId="76730DCA" w14:textId="0DB70D90" w:rsidR="00107079" w:rsidRPr="00CF1A49" w:rsidRDefault="00107079" w:rsidP="001A24ED">
            <w:pPr>
              <w:pStyle w:val="Heading2"/>
              <w:contextualSpacing w:val="0"/>
              <w:outlineLvl w:val="1"/>
            </w:pPr>
            <w:r>
              <w:t>wOODBROOK VALE</w:t>
            </w:r>
            <w:r w:rsidR="00C84819">
              <w:t>, SECONDARY SCHOOL</w:t>
            </w:r>
          </w:p>
        </w:tc>
      </w:tr>
      <w:tr w:rsidR="00F61DF9" w:rsidRPr="00CF1A49" w14:paraId="5041527E" w14:textId="77777777" w:rsidTr="00F61DF9">
        <w:tc>
          <w:tcPr>
            <w:tcW w:w="9355" w:type="dxa"/>
            <w:tcMar>
              <w:top w:w="216" w:type="dxa"/>
            </w:tcMar>
          </w:tcPr>
          <w:p w14:paraId="07726FFD" w14:textId="67FBD365" w:rsidR="00F61DF9" w:rsidRPr="00CF1A49" w:rsidRDefault="001C2184" w:rsidP="00F61DF9">
            <w:pPr>
              <w:pStyle w:val="Heading3"/>
              <w:contextualSpacing w:val="0"/>
              <w:outlineLvl w:val="2"/>
            </w:pPr>
            <w:r>
              <w:t>2006</w:t>
            </w:r>
            <w:r w:rsidR="00DC5204">
              <w:t xml:space="preserve"> </w:t>
            </w:r>
          </w:p>
          <w:p w14:paraId="4C3EEBAA" w14:textId="474D2E77" w:rsidR="00F61DF9" w:rsidRPr="00CF1A49" w:rsidRDefault="001C2184" w:rsidP="00F61DF9">
            <w:pPr>
              <w:pStyle w:val="Heading2"/>
              <w:contextualSpacing w:val="0"/>
              <w:outlineLvl w:val="1"/>
            </w:pPr>
            <w:r>
              <w:t>beacon academy</w:t>
            </w:r>
          </w:p>
          <w:p w14:paraId="24E3BFC9" w14:textId="1954E765" w:rsidR="00F61DF9" w:rsidRDefault="00F61DF9" w:rsidP="00F61DF9"/>
        </w:tc>
      </w:tr>
    </w:tbl>
    <w:sdt>
      <w:sdtPr>
        <w:alias w:val="Activities:"/>
        <w:tag w:val="Activities:"/>
        <w:id w:val="1223332893"/>
        <w:placeholder>
          <w:docPart w:val="8A22F9B5DE144B5CAB348DF831222BBB"/>
        </w:placeholder>
        <w:temporary/>
        <w:showingPlcHdr/>
        <w15:appearance w15:val="hidden"/>
      </w:sdtPr>
      <w:sdtEndPr/>
      <w:sdtContent>
        <w:p w14:paraId="3AC6F50E" w14:textId="77777777" w:rsidR="00AD782D" w:rsidRPr="00CF1A49" w:rsidRDefault="0062312F" w:rsidP="0062312F">
          <w:pPr>
            <w:pStyle w:val="Heading1"/>
          </w:pPr>
          <w:r w:rsidRPr="00CF1A49">
            <w:t>Activities</w:t>
          </w:r>
        </w:p>
      </w:sdtContent>
    </w:sdt>
    <w:p w14:paraId="161BFB14" w14:textId="77A75BE5" w:rsidR="0032700A" w:rsidRDefault="0072650D" w:rsidP="00E756DC">
      <w:pPr>
        <w:jc w:val="center"/>
      </w:pPr>
      <w:r>
        <w:t xml:space="preserve">During my spare time I </w:t>
      </w:r>
      <w:r w:rsidR="00F30B82">
        <w:t xml:space="preserve">enjoy socializing with friends by doing different activities as such </w:t>
      </w:r>
      <w:r w:rsidR="00B3657C">
        <w:t>as</w:t>
      </w:r>
      <w:r w:rsidR="00F30B82">
        <w:t xml:space="preserve"> going to the gym, fishing, camping </w:t>
      </w:r>
      <w:proofErr w:type="gramStart"/>
      <w:r w:rsidR="00F30B82">
        <w:t xml:space="preserve">and </w:t>
      </w:r>
      <w:r w:rsidR="0032700A">
        <w:t>also</w:t>
      </w:r>
      <w:proofErr w:type="gramEnd"/>
      <w:r w:rsidR="0032700A">
        <w:t xml:space="preserve"> swimming.</w:t>
      </w:r>
    </w:p>
    <w:p w14:paraId="10FB2706" w14:textId="0E14C050" w:rsidR="0032700A" w:rsidRDefault="0032700A" w:rsidP="006E1507"/>
    <w:p w14:paraId="22F7A874" w14:textId="60A0A874" w:rsidR="0032700A" w:rsidRDefault="0032700A" w:rsidP="006B4757">
      <w:pPr>
        <w:pStyle w:val="Heading1"/>
        <w:jc w:val="center"/>
        <w:rPr>
          <w:rFonts w:asciiTheme="minorHAnsi" w:eastAsiaTheme="minorHAnsi" w:hAnsiTheme="minorHAnsi" w:cstheme="minorBidi"/>
          <w:b w:val="0"/>
          <w:caps w:val="0"/>
          <w:color w:val="595959" w:themeColor="text1" w:themeTint="A6"/>
          <w:sz w:val="22"/>
          <w:szCs w:val="22"/>
        </w:rPr>
      </w:pPr>
      <w:r>
        <w:t>Referances availbale upon request</w:t>
      </w:r>
    </w:p>
    <w:p w14:paraId="4D227A34" w14:textId="77777777" w:rsidR="0032700A" w:rsidRPr="006E1507" w:rsidRDefault="0032700A" w:rsidP="006E1507"/>
    <w:sectPr w:rsidR="0032700A" w:rsidRPr="006E1507" w:rsidSect="005A1B10">
      <w:footerReference w:type="default" r:id="rId7"/>
      <w:headerReference w:type="first" r:id="rId8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2D754" w14:textId="77777777" w:rsidR="00CE4160" w:rsidRDefault="00CE4160" w:rsidP="0068194B">
      <w:r>
        <w:separator/>
      </w:r>
    </w:p>
    <w:p w14:paraId="6ECB5D45" w14:textId="77777777" w:rsidR="00CE4160" w:rsidRDefault="00CE4160"/>
    <w:p w14:paraId="0AC62345" w14:textId="77777777" w:rsidR="00CE4160" w:rsidRDefault="00CE4160"/>
  </w:endnote>
  <w:endnote w:type="continuationSeparator" w:id="0">
    <w:p w14:paraId="38B53F8C" w14:textId="77777777" w:rsidR="00CE4160" w:rsidRDefault="00CE4160" w:rsidP="0068194B">
      <w:r>
        <w:continuationSeparator/>
      </w:r>
    </w:p>
    <w:p w14:paraId="1C53B71A" w14:textId="77777777" w:rsidR="00CE4160" w:rsidRDefault="00CE4160"/>
    <w:p w14:paraId="52A420BC" w14:textId="77777777" w:rsidR="00CE4160" w:rsidRDefault="00CE41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7A2878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1564D" w14:textId="77777777" w:rsidR="00CE4160" w:rsidRDefault="00CE4160" w:rsidP="0068194B">
      <w:r>
        <w:separator/>
      </w:r>
    </w:p>
    <w:p w14:paraId="0BC8B97E" w14:textId="77777777" w:rsidR="00CE4160" w:rsidRDefault="00CE4160"/>
    <w:p w14:paraId="2E80D172" w14:textId="77777777" w:rsidR="00CE4160" w:rsidRDefault="00CE4160"/>
  </w:footnote>
  <w:footnote w:type="continuationSeparator" w:id="0">
    <w:p w14:paraId="6E6C4EA0" w14:textId="77777777" w:rsidR="00CE4160" w:rsidRDefault="00CE4160" w:rsidP="0068194B">
      <w:r>
        <w:continuationSeparator/>
      </w:r>
    </w:p>
    <w:p w14:paraId="4C114251" w14:textId="77777777" w:rsidR="00CE4160" w:rsidRDefault="00CE4160"/>
    <w:p w14:paraId="4D29F05F" w14:textId="77777777" w:rsidR="00CE4160" w:rsidRDefault="00CE41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C628C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5075D2" wp14:editId="25C4C2A5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469E6151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73465D2"/>
    <w:multiLevelType w:val="hybridMultilevel"/>
    <w:tmpl w:val="D16E03BA"/>
    <w:lvl w:ilvl="0" w:tplc="8240639C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795315">
    <w:abstractNumId w:val="9"/>
  </w:num>
  <w:num w:numId="2" w16cid:durableId="292906636">
    <w:abstractNumId w:val="8"/>
  </w:num>
  <w:num w:numId="3" w16cid:durableId="1294093608">
    <w:abstractNumId w:val="7"/>
  </w:num>
  <w:num w:numId="4" w16cid:durableId="599878155">
    <w:abstractNumId w:val="6"/>
  </w:num>
  <w:num w:numId="5" w16cid:durableId="2119373814">
    <w:abstractNumId w:val="10"/>
  </w:num>
  <w:num w:numId="6" w16cid:durableId="484325739">
    <w:abstractNumId w:val="3"/>
  </w:num>
  <w:num w:numId="7" w16cid:durableId="1393115414">
    <w:abstractNumId w:val="11"/>
  </w:num>
  <w:num w:numId="8" w16cid:durableId="1864199831">
    <w:abstractNumId w:val="2"/>
  </w:num>
  <w:num w:numId="9" w16cid:durableId="375660321">
    <w:abstractNumId w:val="12"/>
  </w:num>
  <w:num w:numId="10" w16cid:durableId="889609769">
    <w:abstractNumId w:val="5"/>
  </w:num>
  <w:num w:numId="11" w16cid:durableId="2001499220">
    <w:abstractNumId w:val="4"/>
  </w:num>
  <w:num w:numId="12" w16cid:durableId="1077552195">
    <w:abstractNumId w:val="1"/>
  </w:num>
  <w:num w:numId="13" w16cid:durableId="878661765">
    <w:abstractNumId w:val="0"/>
  </w:num>
  <w:num w:numId="14" w16cid:durableId="488404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60"/>
    <w:rsid w:val="000001EF"/>
    <w:rsid w:val="00000B29"/>
    <w:rsid w:val="000053B2"/>
    <w:rsid w:val="00007322"/>
    <w:rsid w:val="00007728"/>
    <w:rsid w:val="00024584"/>
    <w:rsid w:val="00024730"/>
    <w:rsid w:val="000437CF"/>
    <w:rsid w:val="00055E95"/>
    <w:rsid w:val="00057770"/>
    <w:rsid w:val="00063F55"/>
    <w:rsid w:val="0007021F"/>
    <w:rsid w:val="00092D74"/>
    <w:rsid w:val="000B2BA5"/>
    <w:rsid w:val="000B78A9"/>
    <w:rsid w:val="000D2B59"/>
    <w:rsid w:val="000F2F8C"/>
    <w:rsid w:val="0010006E"/>
    <w:rsid w:val="001045A8"/>
    <w:rsid w:val="00106DF1"/>
    <w:rsid w:val="00107079"/>
    <w:rsid w:val="00114A91"/>
    <w:rsid w:val="001427E1"/>
    <w:rsid w:val="00163668"/>
    <w:rsid w:val="00171566"/>
    <w:rsid w:val="00174676"/>
    <w:rsid w:val="001755A8"/>
    <w:rsid w:val="00184014"/>
    <w:rsid w:val="00192008"/>
    <w:rsid w:val="001A24ED"/>
    <w:rsid w:val="001C0E68"/>
    <w:rsid w:val="001C2184"/>
    <w:rsid w:val="001C4B6F"/>
    <w:rsid w:val="001D0BF1"/>
    <w:rsid w:val="001D278F"/>
    <w:rsid w:val="001E3120"/>
    <w:rsid w:val="001E7E0C"/>
    <w:rsid w:val="001F0BB0"/>
    <w:rsid w:val="001F4E6D"/>
    <w:rsid w:val="001F6140"/>
    <w:rsid w:val="00203573"/>
    <w:rsid w:val="0020597D"/>
    <w:rsid w:val="0021159D"/>
    <w:rsid w:val="00213B4C"/>
    <w:rsid w:val="002253B0"/>
    <w:rsid w:val="002341EE"/>
    <w:rsid w:val="00236D54"/>
    <w:rsid w:val="002400FC"/>
    <w:rsid w:val="00241019"/>
    <w:rsid w:val="00241D8C"/>
    <w:rsid w:val="00241FDB"/>
    <w:rsid w:val="0024720C"/>
    <w:rsid w:val="00251068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C14B7"/>
    <w:rsid w:val="002C6014"/>
    <w:rsid w:val="002D23C5"/>
    <w:rsid w:val="002D6137"/>
    <w:rsid w:val="002E7E61"/>
    <w:rsid w:val="002F05E5"/>
    <w:rsid w:val="002F254D"/>
    <w:rsid w:val="002F30E4"/>
    <w:rsid w:val="00307140"/>
    <w:rsid w:val="00316DFF"/>
    <w:rsid w:val="0032068B"/>
    <w:rsid w:val="00325B57"/>
    <w:rsid w:val="0032700A"/>
    <w:rsid w:val="00336056"/>
    <w:rsid w:val="003544E1"/>
    <w:rsid w:val="00366398"/>
    <w:rsid w:val="00381E62"/>
    <w:rsid w:val="003933FB"/>
    <w:rsid w:val="003A0632"/>
    <w:rsid w:val="003A30E5"/>
    <w:rsid w:val="003A6ADF"/>
    <w:rsid w:val="003B5928"/>
    <w:rsid w:val="003D380F"/>
    <w:rsid w:val="003D38DB"/>
    <w:rsid w:val="003E160D"/>
    <w:rsid w:val="003E59D3"/>
    <w:rsid w:val="003E72BC"/>
    <w:rsid w:val="003F1D5F"/>
    <w:rsid w:val="003F7623"/>
    <w:rsid w:val="00405128"/>
    <w:rsid w:val="004067D6"/>
    <w:rsid w:val="00406CFF"/>
    <w:rsid w:val="00416B25"/>
    <w:rsid w:val="00420592"/>
    <w:rsid w:val="004319E0"/>
    <w:rsid w:val="00437E8C"/>
    <w:rsid w:val="00440225"/>
    <w:rsid w:val="00444B7C"/>
    <w:rsid w:val="004726BC"/>
    <w:rsid w:val="00474105"/>
    <w:rsid w:val="004753DF"/>
    <w:rsid w:val="00480E6E"/>
    <w:rsid w:val="00482F55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41972"/>
    <w:rsid w:val="005614C5"/>
    <w:rsid w:val="00566A35"/>
    <w:rsid w:val="0056701E"/>
    <w:rsid w:val="005740D7"/>
    <w:rsid w:val="005A0F26"/>
    <w:rsid w:val="005A1B10"/>
    <w:rsid w:val="005A6850"/>
    <w:rsid w:val="005B1B1B"/>
    <w:rsid w:val="005C0361"/>
    <w:rsid w:val="005C5932"/>
    <w:rsid w:val="005C65D9"/>
    <w:rsid w:val="005D3CA7"/>
    <w:rsid w:val="005D4CC1"/>
    <w:rsid w:val="005F4B91"/>
    <w:rsid w:val="005F55D2"/>
    <w:rsid w:val="0062312F"/>
    <w:rsid w:val="00625F2C"/>
    <w:rsid w:val="006618E9"/>
    <w:rsid w:val="00675651"/>
    <w:rsid w:val="0068194B"/>
    <w:rsid w:val="00692703"/>
    <w:rsid w:val="006A1962"/>
    <w:rsid w:val="006B4757"/>
    <w:rsid w:val="006B5D48"/>
    <w:rsid w:val="006B7D7B"/>
    <w:rsid w:val="006C1A5E"/>
    <w:rsid w:val="006D0055"/>
    <w:rsid w:val="006E1507"/>
    <w:rsid w:val="006F0324"/>
    <w:rsid w:val="006F1F3B"/>
    <w:rsid w:val="00712D8B"/>
    <w:rsid w:val="007241E9"/>
    <w:rsid w:val="0072467B"/>
    <w:rsid w:val="0072650D"/>
    <w:rsid w:val="007273B7"/>
    <w:rsid w:val="00731DD3"/>
    <w:rsid w:val="00733E0A"/>
    <w:rsid w:val="007427AB"/>
    <w:rsid w:val="0074403D"/>
    <w:rsid w:val="00746D44"/>
    <w:rsid w:val="007538DC"/>
    <w:rsid w:val="00753D00"/>
    <w:rsid w:val="00757803"/>
    <w:rsid w:val="00765AA4"/>
    <w:rsid w:val="0079206B"/>
    <w:rsid w:val="00792B95"/>
    <w:rsid w:val="00796076"/>
    <w:rsid w:val="007C0566"/>
    <w:rsid w:val="007C606B"/>
    <w:rsid w:val="007E458C"/>
    <w:rsid w:val="007E6A61"/>
    <w:rsid w:val="00801140"/>
    <w:rsid w:val="00803404"/>
    <w:rsid w:val="00806378"/>
    <w:rsid w:val="00834955"/>
    <w:rsid w:val="00855B59"/>
    <w:rsid w:val="00860461"/>
    <w:rsid w:val="0086487C"/>
    <w:rsid w:val="0087096B"/>
    <w:rsid w:val="00870B20"/>
    <w:rsid w:val="008829F8"/>
    <w:rsid w:val="00885897"/>
    <w:rsid w:val="008A6538"/>
    <w:rsid w:val="008C7000"/>
    <w:rsid w:val="008C7056"/>
    <w:rsid w:val="008D09A4"/>
    <w:rsid w:val="008D7579"/>
    <w:rsid w:val="008F3B14"/>
    <w:rsid w:val="00901899"/>
    <w:rsid w:val="0090344B"/>
    <w:rsid w:val="00905715"/>
    <w:rsid w:val="00907F93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93997"/>
    <w:rsid w:val="009A44CE"/>
    <w:rsid w:val="009C0F14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76450"/>
    <w:rsid w:val="00A93A5D"/>
    <w:rsid w:val="00AB32F8"/>
    <w:rsid w:val="00AB441C"/>
    <w:rsid w:val="00AB610B"/>
    <w:rsid w:val="00AD079F"/>
    <w:rsid w:val="00AD33A5"/>
    <w:rsid w:val="00AD360E"/>
    <w:rsid w:val="00AD40FB"/>
    <w:rsid w:val="00AD782D"/>
    <w:rsid w:val="00AE7650"/>
    <w:rsid w:val="00B10EBE"/>
    <w:rsid w:val="00B12E50"/>
    <w:rsid w:val="00B14CD2"/>
    <w:rsid w:val="00B236F1"/>
    <w:rsid w:val="00B329D3"/>
    <w:rsid w:val="00B3657C"/>
    <w:rsid w:val="00B50F99"/>
    <w:rsid w:val="00B51D1B"/>
    <w:rsid w:val="00B540F4"/>
    <w:rsid w:val="00B60FD0"/>
    <w:rsid w:val="00B622DF"/>
    <w:rsid w:val="00B6332A"/>
    <w:rsid w:val="00B76A1B"/>
    <w:rsid w:val="00B81760"/>
    <w:rsid w:val="00B8494C"/>
    <w:rsid w:val="00B9165B"/>
    <w:rsid w:val="00B91F21"/>
    <w:rsid w:val="00B93C16"/>
    <w:rsid w:val="00BA1546"/>
    <w:rsid w:val="00BB4E51"/>
    <w:rsid w:val="00BB653F"/>
    <w:rsid w:val="00BD431F"/>
    <w:rsid w:val="00BE423E"/>
    <w:rsid w:val="00BF61AC"/>
    <w:rsid w:val="00C44A6C"/>
    <w:rsid w:val="00C47FA6"/>
    <w:rsid w:val="00C57FC6"/>
    <w:rsid w:val="00C66A7D"/>
    <w:rsid w:val="00C779DA"/>
    <w:rsid w:val="00C814F7"/>
    <w:rsid w:val="00C84819"/>
    <w:rsid w:val="00C948EA"/>
    <w:rsid w:val="00C97641"/>
    <w:rsid w:val="00CA4B4D"/>
    <w:rsid w:val="00CB35C3"/>
    <w:rsid w:val="00CC60D1"/>
    <w:rsid w:val="00CD323D"/>
    <w:rsid w:val="00CE4030"/>
    <w:rsid w:val="00CE4160"/>
    <w:rsid w:val="00CE64B3"/>
    <w:rsid w:val="00CF1A49"/>
    <w:rsid w:val="00CF7844"/>
    <w:rsid w:val="00D0630C"/>
    <w:rsid w:val="00D07D08"/>
    <w:rsid w:val="00D16A8C"/>
    <w:rsid w:val="00D243A9"/>
    <w:rsid w:val="00D305E5"/>
    <w:rsid w:val="00D37CD3"/>
    <w:rsid w:val="00D37F78"/>
    <w:rsid w:val="00D426AD"/>
    <w:rsid w:val="00D47C8E"/>
    <w:rsid w:val="00D603C4"/>
    <w:rsid w:val="00D63FE6"/>
    <w:rsid w:val="00D66A52"/>
    <w:rsid w:val="00D66EFA"/>
    <w:rsid w:val="00D72A2D"/>
    <w:rsid w:val="00D92E96"/>
    <w:rsid w:val="00D9521A"/>
    <w:rsid w:val="00DA3914"/>
    <w:rsid w:val="00DA59AA"/>
    <w:rsid w:val="00DB6915"/>
    <w:rsid w:val="00DB7E1E"/>
    <w:rsid w:val="00DC1B78"/>
    <w:rsid w:val="00DC2A2F"/>
    <w:rsid w:val="00DC5204"/>
    <w:rsid w:val="00DC600B"/>
    <w:rsid w:val="00DE0FAA"/>
    <w:rsid w:val="00DE136D"/>
    <w:rsid w:val="00DE6534"/>
    <w:rsid w:val="00DF4D6C"/>
    <w:rsid w:val="00E01923"/>
    <w:rsid w:val="00E01E38"/>
    <w:rsid w:val="00E14498"/>
    <w:rsid w:val="00E2397A"/>
    <w:rsid w:val="00E254DB"/>
    <w:rsid w:val="00E300FC"/>
    <w:rsid w:val="00E362DB"/>
    <w:rsid w:val="00E37A0F"/>
    <w:rsid w:val="00E417E8"/>
    <w:rsid w:val="00E5632B"/>
    <w:rsid w:val="00E70240"/>
    <w:rsid w:val="00E71E6B"/>
    <w:rsid w:val="00E756DC"/>
    <w:rsid w:val="00E76DBD"/>
    <w:rsid w:val="00E81CC5"/>
    <w:rsid w:val="00E85A87"/>
    <w:rsid w:val="00E85B4A"/>
    <w:rsid w:val="00E9528E"/>
    <w:rsid w:val="00EA5099"/>
    <w:rsid w:val="00EA5A89"/>
    <w:rsid w:val="00EB07F0"/>
    <w:rsid w:val="00EB5ACC"/>
    <w:rsid w:val="00EC1351"/>
    <w:rsid w:val="00EC4CBF"/>
    <w:rsid w:val="00ED33BE"/>
    <w:rsid w:val="00EE2CA8"/>
    <w:rsid w:val="00EF17E8"/>
    <w:rsid w:val="00EF51D9"/>
    <w:rsid w:val="00F130DD"/>
    <w:rsid w:val="00F2148F"/>
    <w:rsid w:val="00F24884"/>
    <w:rsid w:val="00F30B82"/>
    <w:rsid w:val="00F316B5"/>
    <w:rsid w:val="00F43C01"/>
    <w:rsid w:val="00F476C4"/>
    <w:rsid w:val="00F61DF9"/>
    <w:rsid w:val="00F63DED"/>
    <w:rsid w:val="00F81960"/>
    <w:rsid w:val="00F8769D"/>
    <w:rsid w:val="00F91A0A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9AED7"/>
  <w15:chartTrackingRefBased/>
  <w15:docId w15:val="{7AE1D6BE-91DA-4DB6-A8FC-8A207EDF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loewarrington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155F379CA4498FB9EDA25F53663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CA4DD-4E6C-45E9-AD1B-70C517AF5587}"/>
      </w:docPartPr>
      <w:docPartBody>
        <w:p w:rsidR="003C2232" w:rsidRDefault="00971CAE">
          <w:pPr>
            <w:pStyle w:val="F0155F379CA4498FB9EDA25F536635DB"/>
          </w:pPr>
          <w:r w:rsidRPr="00CF1A49">
            <w:t>·</w:t>
          </w:r>
        </w:p>
      </w:docPartBody>
    </w:docPart>
    <w:docPart>
      <w:docPartPr>
        <w:name w:val="DE5A81D3B4D747049B288C26B119D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63A73-4AC9-4AE6-B907-445ED0F61AB2}"/>
      </w:docPartPr>
      <w:docPartBody>
        <w:p w:rsidR="003C2232" w:rsidRDefault="00971CAE">
          <w:pPr>
            <w:pStyle w:val="DE5A81D3B4D747049B288C26B119D668"/>
          </w:pPr>
          <w:r w:rsidRPr="00CF1A49">
            <w:t>·</w:t>
          </w:r>
        </w:p>
      </w:docPartBody>
    </w:docPart>
    <w:docPart>
      <w:docPartPr>
        <w:name w:val="591A71BC35FA45C39BF06D382AFDC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490E8-6149-4E55-B7CE-CF9A86B1B355}"/>
      </w:docPartPr>
      <w:docPartBody>
        <w:p w:rsidR="003C2232" w:rsidRDefault="00971CAE">
          <w:pPr>
            <w:pStyle w:val="591A71BC35FA45C39BF06D382AFDC598"/>
          </w:pPr>
          <w:r w:rsidRPr="00CF1A49">
            <w:t>·</w:t>
          </w:r>
        </w:p>
      </w:docPartBody>
    </w:docPart>
    <w:docPart>
      <w:docPartPr>
        <w:name w:val="62AE23558B1D4A1880847275D57F1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02344-01AF-4048-9291-045DFF859EAB}"/>
      </w:docPartPr>
      <w:docPartBody>
        <w:p w:rsidR="003C2232" w:rsidRDefault="00971CAE">
          <w:pPr>
            <w:pStyle w:val="62AE23558B1D4A1880847275D57F118B"/>
          </w:pPr>
          <w:r w:rsidRPr="00CF1A49">
            <w:t>Experience</w:t>
          </w:r>
        </w:p>
      </w:docPartBody>
    </w:docPart>
    <w:docPart>
      <w:docPartPr>
        <w:name w:val="7E98F2ED3AC94C85BE39BABD9F4A6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E6563-ED48-4137-9C32-DA46E8975DEF}"/>
      </w:docPartPr>
      <w:docPartBody>
        <w:p w:rsidR="003C2232" w:rsidRDefault="00971CAE">
          <w:pPr>
            <w:pStyle w:val="7E98F2ED3AC94C85BE39BABD9F4A6C71"/>
          </w:pPr>
          <w:r w:rsidRPr="00CF1A49">
            <w:t>Education</w:t>
          </w:r>
        </w:p>
      </w:docPartBody>
    </w:docPart>
    <w:docPart>
      <w:docPartPr>
        <w:name w:val="8A22F9B5DE144B5CAB348DF831222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3DD97-330A-450A-8C8F-B5E7F8CB817E}"/>
      </w:docPartPr>
      <w:docPartBody>
        <w:p w:rsidR="003C2232" w:rsidRDefault="00971CAE">
          <w:pPr>
            <w:pStyle w:val="8A22F9B5DE144B5CAB348DF831222BBB"/>
          </w:pPr>
          <w:r w:rsidRPr="00CF1A49">
            <w:t>Activities</w:t>
          </w:r>
        </w:p>
      </w:docPartBody>
    </w:docPart>
    <w:docPart>
      <w:docPartPr>
        <w:name w:val="BA82F5E7C2584C5FB931E32191EEE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03BB5-3751-46CA-A6B1-8B664E15BC2B}"/>
      </w:docPartPr>
      <w:docPartBody>
        <w:p w:rsidR="003C2232" w:rsidRDefault="00971CAE" w:rsidP="00971CAE">
          <w:pPr>
            <w:pStyle w:val="BA82F5E7C2584C5FB931E32191EEE208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AE"/>
    <w:rsid w:val="003C2232"/>
    <w:rsid w:val="0097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F0155F379CA4498FB9EDA25F536635DB">
    <w:name w:val="F0155F379CA4498FB9EDA25F536635DB"/>
  </w:style>
  <w:style w:type="paragraph" w:customStyle="1" w:styleId="DE5A81D3B4D747049B288C26B119D668">
    <w:name w:val="DE5A81D3B4D747049B288C26B119D668"/>
  </w:style>
  <w:style w:type="paragraph" w:customStyle="1" w:styleId="591A71BC35FA45C39BF06D382AFDC598">
    <w:name w:val="591A71BC35FA45C39BF06D382AFDC598"/>
  </w:style>
  <w:style w:type="paragraph" w:customStyle="1" w:styleId="62AE23558B1D4A1880847275D57F118B">
    <w:name w:val="62AE23558B1D4A1880847275D57F118B"/>
  </w:style>
  <w:style w:type="character" w:styleId="SubtleReference">
    <w:name w:val="Subtle Reference"/>
    <w:basedOn w:val="DefaultParagraphFont"/>
    <w:uiPriority w:val="10"/>
    <w:qFormat/>
    <w:rsid w:val="00971CAE"/>
    <w:rPr>
      <w:b/>
      <w:caps w:val="0"/>
      <w:smallCaps/>
      <w:color w:val="595959" w:themeColor="text1" w:themeTint="A6"/>
    </w:rPr>
  </w:style>
  <w:style w:type="paragraph" w:customStyle="1" w:styleId="7E98F2ED3AC94C85BE39BABD9F4A6C71">
    <w:name w:val="7E98F2ED3AC94C85BE39BABD9F4A6C71"/>
  </w:style>
  <w:style w:type="paragraph" w:customStyle="1" w:styleId="8A22F9B5DE144B5CAB348DF831222BBB">
    <w:name w:val="8A22F9B5DE144B5CAB348DF831222BBB"/>
  </w:style>
  <w:style w:type="paragraph" w:customStyle="1" w:styleId="BA82F5E7C2584C5FB931E32191EEE208">
    <w:name w:val="BA82F5E7C2584C5FB931E32191EEE208"/>
    <w:rsid w:val="00971C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53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Warrington</dc:creator>
  <cp:keywords/>
  <dc:description/>
  <cp:lastModifiedBy>Chloe Warrington</cp:lastModifiedBy>
  <cp:revision>157</cp:revision>
  <dcterms:created xsi:type="dcterms:W3CDTF">2022-11-03T15:58:00Z</dcterms:created>
  <dcterms:modified xsi:type="dcterms:W3CDTF">2022-11-03T16:52:00Z</dcterms:modified>
  <cp:category/>
</cp:coreProperties>
</file>